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CB1" w:rsidRDefault="00790CB1" w:rsidP="00D07287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t>台元科技園區</w:t>
      </w:r>
      <w:r w:rsidR="002C5D88"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 w:rsidR="001F15B4"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 P.1</w:t>
      </w:r>
    </w:p>
    <w:p w:rsidR="002C5D88" w:rsidRPr="007362D3" w:rsidRDefault="007362D3" w:rsidP="00D07287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</w:t>
      </w:r>
      <w:r w:rsidR="002C5D88" w:rsidRPr="007362D3">
        <w:rPr>
          <w:rFonts w:asciiTheme="minorEastAsia" w:eastAsiaTheme="minorEastAsia" w:hAnsiTheme="minorEastAsia" w:hint="eastAsia"/>
          <w:bCs/>
          <w:sz w:val="20"/>
          <w:szCs w:val="20"/>
        </w:rPr>
        <w:t>週日</w:t>
      </w: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及</w:t>
      </w:r>
      <w:r w:rsidR="002C5D88" w:rsidRPr="007362D3">
        <w:rPr>
          <w:rFonts w:asciiTheme="minorEastAsia" w:eastAsiaTheme="minorEastAsia" w:hAnsiTheme="minorEastAsia" w:hint="eastAsia"/>
          <w:bCs/>
          <w:sz w:val="20"/>
          <w:szCs w:val="20"/>
        </w:rPr>
        <w:t>國定假日休館</w:t>
      </w:r>
    </w:p>
    <w:p w:rsidR="002C5D88" w:rsidRDefault="002C5D88" w:rsidP="002C5D88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2"/>
        <w:gridCol w:w="814"/>
        <w:gridCol w:w="833"/>
        <w:gridCol w:w="1404"/>
        <w:gridCol w:w="54"/>
        <w:gridCol w:w="1351"/>
        <w:gridCol w:w="1408"/>
        <w:gridCol w:w="1410"/>
      </w:tblGrid>
      <w:tr w:rsidR="004F5373" w:rsidRPr="00C71094" w:rsidTr="00540B4C">
        <w:trPr>
          <w:cantSplit/>
          <w:trHeight w:val="649"/>
        </w:trPr>
        <w:tc>
          <w:tcPr>
            <w:tcW w:w="6207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F5373" w:rsidRPr="00C71094" w:rsidRDefault="004F5373" w:rsidP="004F5373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201</w:t>
            </w:r>
            <w:r w:rsidRPr="00A37346">
              <w:rPr>
                <w:rFonts w:asciiTheme="minorEastAsia" w:eastAsiaTheme="minorEastAsia" w:hAnsiTheme="minorEastAsia" w:hint="eastAsia"/>
                <w:b/>
              </w:rPr>
              <w:t>劇場式會議中心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169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F5373" w:rsidRPr="00C71094" w:rsidRDefault="004F5373" w:rsidP="004F5373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2C5D88" w:rsidRPr="00C71094" w:rsidTr="00540B4C">
        <w:trPr>
          <w:cantSplit/>
          <w:trHeight w:val="624"/>
        </w:trPr>
        <w:tc>
          <w:tcPr>
            <w:tcW w:w="3102" w:type="dxa"/>
            <w:vMerge w:val="restart"/>
            <w:tcBorders>
              <w:left w:val="single" w:sz="12" w:space="0" w:color="auto"/>
            </w:tcBorders>
            <w:vAlign w:val="center"/>
          </w:tcPr>
          <w:p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450683D1" wp14:editId="25FBD367">
                  <wp:extent cx="1933575" cy="1562930"/>
                  <wp:effectExtent l="0" t="0" r="0" b="0"/>
                  <wp:docPr id="14" name="圖片 14" descr="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71" cy="15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6" w:type="dxa"/>
            <w:gridSpan w:val="5"/>
            <w:vAlign w:val="center"/>
          </w:tcPr>
          <w:p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教室/劇院</w:t>
            </w:r>
          </w:p>
        </w:tc>
        <w:tc>
          <w:tcPr>
            <w:tcW w:w="2818" w:type="dxa"/>
            <w:gridSpan w:val="2"/>
            <w:tcBorders>
              <w:right w:val="single" w:sz="12" w:space="0" w:color="auto"/>
            </w:tcBorders>
            <w:vAlign w:val="center"/>
          </w:tcPr>
          <w:p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82坪/180人</w:t>
            </w:r>
          </w:p>
        </w:tc>
      </w:tr>
      <w:tr w:rsidR="00BC221E" w:rsidRPr="00C71094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</w:tcBorders>
            <w:vAlign w:val="bottom"/>
          </w:tcPr>
          <w:p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47" w:type="dxa"/>
            <w:gridSpan w:val="2"/>
            <w:vAlign w:val="center"/>
          </w:tcPr>
          <w:p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04" w:type="dxa"/>
            <w:vAlign w:val="center"/>
          </w:tcPr>
          <w:p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05" w:type="dxa"/>
            <w:gridSpan w:val="2"/>
            <w:vAlign w:val="center"/>
          </w:tcPr>
          <w:p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2C5D88" w:rsidRPr="00C71094" w:rsidRDefault="00980DEE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="002C5D88"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="002C5D88"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="002C5D88"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="002C5D88"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08" w:type="dxa"/>
            <w:vAlign w:val="center"/>
          </w:tcPr>
          <w:p w:rsidR="002C5D88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0" w:type="dxa"/>
            <w:tcBorders>
              <w:right w:val="single" w:sz="12" w:space="0" w:color="auto"/>
            </w:tcBorders>
            <w:vAlign w:val="center"/>
          </w:tcPr>
          <w:p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4F5373" w:rsidRPr="00C71094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14" w:type="dxa"/>
            <w:vMerge w:val="restart"/>
            <w:vAlign w:val="center"/>
          </w:tcPr>
          <w:p w:rsidR="004F5373" w:rsidRPr="00540B4C" w:rsidRDefault="004F5373" w:rsidP="004F5373">
            <w:pPr>
              <w:rPr>
                <w:sz w:val="20"/>
                <w:szCs w:val="20"/>
              </w:rPr>
            </w:pPr>
            <w:r w:rsidRPr="00540B4C">
              <w:rPr>
                <w:rFonts w:hint="eastAsia"/>
                <w:sz w:val="20"/>
                <w:szCs w:val="20"/>
              </w:rPr>
              <w:t>清潔費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:rsidR="004F5373" w:rsidRPr="00540B4C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4F5373" w:rsidRPr="00540B4C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05" w:type="dxa"/>
            <w:gridSpan w:val="2"/>
            <w:tcBorders>
              <w:bottom w:val="single" w:sz="4" w:space="0" w:color="auto"/>
            </w:tcBorders>
            <w:vAlign w:val="center"/>
          </w:tcPr>
          <w:p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  <w:tr w:rsidR="00F157F1" w:rsidRPr="00C71094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14" w:type="dxa"/>
            <w:vMerge/>
            <w:tcBorders>
              <w:bottom w:val="single" w:sz="12" w:space="0" w:color="auto"/>
            </w:tcBorders>
            <w:vAlign w:val="center"/>
          </w:tcPr>
          <w:p w:rsidR="00F157F1" w:rsidRPr="00540B4C" w:rsidRDefault="00F157F1" w:rsidP="004F5373">
            <w:pPr>
              <w:rPr>
                <w:sz w:val="20"/>
                <w:szCs w:val="20"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vAlign w:val="center"/>
          </w:tcPr>
          <w:p w:rsidR="00F157F1" w:rsidRPr="00540B4C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0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F157F1" w:rsidRPr="00540B4C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05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:rsidR="00BC221E" w:rsidRDefault="00BC221E" w:rsidP="00BC221E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384"/>
        <w:gridCol w:w="34"/>
        <w:gridCol w:w="1417"/>
        <w:gridCol w:w="1418"/>
        <w:gridCol w:w="1417"/>
      </w:tblGrid>
      <w:tr w:rsidR="00F157F1" w:rsidRPr="00C71094" w:rsidTr="00540B4C">
        <w:trPr>
          <w:cantSplit/>
          <w:trHeight w:val="649"/>
        </w:trPr>
        <w:tc>
          <w:tcPr>
            <w:tcW w:w="609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4F5373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2</w:t>
            </w:r>
            <w:r w:rsidRPr="000C00D6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多功能會議室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286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:rsidR="000C00D6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6816FDC5" wp14:editId="551257B1">
                  <wp:extent cx="1876176" cy="14859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40" cy="148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、會議室</w:t>
            </w:r>
          </w:p>
        </w:tc>
        <w:tc>
          <w:tcPr>
            <w:tcW w:w="2835" w:type="dxa"/>
            <w:gridSpan w:val="2"/>
            <w:tcBorders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54坪/64人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8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</w:tbl>
    <w:p w:rsidR="000C00D6" w:rsidRDefault="000C00D6" w:rsidP="000C00D6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7"/>
        <w:gridCol w:w="830"/>
        <w:gridCol w:w="849"/>
        <w:gridCol w:w="1417"/>
        <w:gridCol w:w="1416"/>
        <w:gridCol w:w="1417"/>
        <w:gridCol w:w="1420"/>
      </w:tblGrid>
      <w:tr w:rsidR="00F157F1" w:rsidRPr="00C71094" w:rsidTr="00540B4C">
        <w:trPr>
          <w:cantSplit/>
          <w:trHeight w:val="649"/>
        </w:trPr>
        <w:tc>
          <w:tcPr>
            <w:tcW w:w="6123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4F5373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="Arial" w:eastAsiaTheme="minorEastAsia" w:hAnsi="Arial" w:cs="Arial"/>
                <w:b/>
                <w:color w:val="0000FF"/>
              </w:rPr>
              <w:t>1</w:t>
            </w:r>
            <w:r w:rsidRPr="00A37346">
              <w:rPr>
                <w:rFonts w:ascii="Arial" w:eastAsiaTheme="minorEastAsia" w:hAnsi="Arial" w:cs="Arial"/>
                <w:b/>
                <w:color w:val="0000FF"/>
              </w:rPr>
              <w:t>0</w:t>
            </w:r>
            <w:r>
              <w:rPr>
                <w:rFonts w:ascii="Arial" w:eastAsiaTheme="minorEastAsia" w:hAnsi="Arial" w:cs="Arial"/>
                <w:b/>
                <w:color w:val="0000FF"/>
              </w:rPr>
              <w:t>1</w:t>
            </w:r>
            <w:r w:rsidRPr="000C00D6">
              <w:rPr>
                <w:rFonts w:asciiTheme="minorEastAsia" w:eastAsiaTheme="minorEastAsia" w:hAnsiTheme="minorEastAsia" w:hint="eastAsia"/>
                <w:b/>
              </w:rPr>
              <w:t>展示中心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樓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7" w:type="dxa"/>
            <w:vMerge w:val="restart"/>
            <w:tcBorders>
              <w:lef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5498C64C" wp14:editId="03FC3066">
                  <wp:extent cx="1885091" cy="1381125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69" cy="138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4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展示</w:t>
            </w:r>
          </w:p>
        </w:tc>
        <w:tc>
          <w:tcPr>
            <w:tcW w:w="2837" w:type="dxa"/>
            <w:gridSpan w:val="2"/>
            <w:tcBorders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125坪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79" w:type="dxa"/>
            <w:gridSpan w:val="2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7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6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right w:val="single" w:sz="12" w:space="0" w:color="auto"/>
            </w:tcBorders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  <w:tr w:rsidR="000C00D6" w:rsidRPr="00C71094" w:rsidTr="00540B4C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6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:rsidR="000C00D6" w:rsidRDefault="000C00D6" w:rsidP="000C00D6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1680"/>
        <w:gridCol w:w="1339"/>
        <w:gridCol w:w="79"/>
        <w:gridCol w:w="1417"/>
        <w:gridCol w:w="1418"/>
        <w:gridCol w:w="1417"/>
      </w:tblGrid>
      <w:tr w:rsidR="00F157F1" w:rsidRPr="00C71094" w:rsidTr="00540B4C">
        <w:trPr>
          <w:cantSplit/>
          <w:trHeight w:val="649"/>
        </w:trPr>
        <w:tc>
          <w:tcPr>
            <w:tcW w:w="6045" w:type="dxa"/>
            <w:gridSpan w:val="3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774926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540B4C">
              <w:rPr>
                <w:rFonts w:ascii="Arial" w:eastAsiaTheme="minorEastAsia" w:hAnsi="Arial" w:cs="Arial" w:hint="eastAsia"/>
                <w:b/>
                <w:color w:val="0000FF"/>
              </w:rPr>
              <w:t>VIP</w:t>
            </w:r>
            <w:r w:rsidRPr="000C00D6">
              <w:rPr>
                <w:rFonts w:asciiTheme="minorEastAsia" w:eastAsiaTheme="minorEastAsia" w:hAnsiTheme="minorEastAsia" w:hint="eastAsia"/>
                <w:b/>
              </w:rPr>
              <w:t>貴賓室</w:t>
            </w:r>
            <w:r w:rsidRPr="00774926">
              <w:rPr>
                <w:rFonts w:asciiTheme="minorEastAsia" w:eastAsiaTheme="minorEastAsia" w:hAnsiTheme="minorEastAsia" w:hint="eastAsia"/>
                <w:b/>
                <w:color w:val="0000FF"/>
              </w:rPr>
              <w:t xml:space="preserve"> </w:t>
            </w:r>
            <w:r w:rsidRPr="00774926">
              <w:rPr>
                <w:rFonts w:asciiTheme="minorEastAsia" w:eastAsiaTheme="minorEastAsia" w:hAnsiTheme="minorEastAsia" w:hint="eastAsia"/>
                <w:color w:val="0000FF"/>
                <w:sz w:val="20"/>
                <w:szCs w:val="20"/>
              </w:rPr>
              <w:t>※</w:t>
            </w:r>
            <w:r w:rsidRPr="00774926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需搭配劇場或多功能會議室租用</w:t>
            </w:r>
            <w:r w:rsidRPr="00774926">
              <w:rPr>
                <w:rFonts w:asciiTheme="minorEastAsia" w:eastAsiaTheme="minorEastAsia" w:hAnsiTheme="minorEastAsia" w:hint="eastAsia"/>
                <w:color w:val="0000FF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331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0C00D6" w:rsidRPr="00C71094" w:rsidTr="00540B4C">
        <w:trPr>
          <w:cantSplit/>
          <w:trHeight w:val="73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:rsidR="000C00D6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330163B7" wp14:editId="575B1F7F">
                  <wp:extent cx="1885950" cy="13525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35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4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：接待貴賓</w:t>
            </w:r>
          </w:p>
        </w:tc>
        <w:tc>
          <w:tcPr>
            <w:tcW w:w="2835" w:type="dxa"/>
            <w:gridSpan w:val="2"/>
            <w:tcBorders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0C00D6" w:rsidRPr="00C71094" w:rsidTr="00540B4C">
        <w:trPr>
          <w:cantSplit/>
          <w:trHeight w:val="73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0C00D6" w:rsidRPr="00C71094" w:rsidTr="00540B4C">
        <w:trPr>
          <w:cantSplit/>
          <w:trHeight w:val="73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:rsidR="000C00D6" w:rsidRDefault="000C00D6" w:rsidP="000C00D6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p w:rsidR="00BC221E" w:rsidRPr="000C00D6" w:rsidRDefault="00BC221E" w:rsidP="00BC221E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p w:rsidR="001F15B4" w:rsidRDefault="001F15B4" w:rsidP="001F15B4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lastRenderedPageBreak/>
        <w:t>台元科技園區</w:t>
      </w:r>
      <w:r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P.2</w:t>
      </w:r>
    </w:p>
    <w:p w:rsidR="001F15B4" w:rsidRPr="007362D3" w:rsidRDefault="001F15B4" w:rsidP="001F15B4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開放時間：周一至週六，週日及國定假日休館</w:t>
      </w:r>
    </w:p>
    <w:p w:rsidR="00735254" w:rsidRDefault="00735254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850"/>
        <w:gridCol w:w="1819"/>
        <w:gridCol w:w="1016"/>
        <w:gridCol w:w="2771"/>
      </w:tblGrid>
      <w:tr w:rsidR="00F157F1" w:rsidRPr="00C71094" w:rsidTr="00F157F1">
        <w:trPr>
          <w:cantSplit/>
          <w:trHeight w:val="649"/>
        </w:trPr>
        <w:tc>
          <w:tcPr>
            <w:tcW w:w="6525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1F15B4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7362D3">
              <w:rPr>
                <w:rFonts w:asciiTheme="minorEastAsia" w:eastAsiaTheme="minorEastAsia" w:hAnsiTheme="minorEastAsia" w:hint="eastAsia"/>
                <w:b/>
              </w:rPr>
              <w:t>四季花園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二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3787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34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號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旁</w:t>
            </w:r>
          </w:p>
        </w:tc>
      </w:tr>
      <w:tr w:rsidR="007362D3" w:rsidRPr="00C71094" w:rsidTr="00540B4C">
        <w:trPr>
          <w:cantSplit/>
          <w:trHeight w:val="624"/>
        </w:trPr>
        <w:tc>
          <w:tcPr>
            <w:tcW w:w="3005" w:type="dxa"/>
            <w:vMerge w:val="restart"/>
            <w:tcBorders>
              <w:left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29CDA78A" wp14:editId="51A13478">
                  <wp:extent cx="1885950" cy="1524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gridSpan w:val="5"/>
            <w:tcBorders>
              <w:right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：露天活動</w:t>
            </w:r>
          </w:p>
        </w:tc>
      </w:tr>
      <w:tr w:rsidR="007362D3" w:rsidRPr="00C71094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</w:tcBorders>
            <w:vAlign w:val="bottom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2835" w:type="dxa"/>
            <w:gridSpan w:val="2"/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2771" w:type="dxa"/>
            <w:tcBorders>
              <w:right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18:00~22: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7362D3" w:rsidRPr="00C71094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bottom w:val="nil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277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7362D3" w:rsidRPr="00C71094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27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</w:tbl>
    <w:p w:rsidR="007362D3" w:rsidRDefault="007362D3" w:rsidP="007362D3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324"/>
        <w:gridCol w:w="94"/>
        <w:gridCol w:w="1417"/>
        <w:gridCol w:w="1418"/>
        <w:gridCol w:w="1353"/>
      </w:tblGrid>
      <w:tr w:rsidR="00F157F1" w:rsidRPr="00C71094" w:rsidTr="00F157F1">
        <w:trPr>
          <w:cantSplit/>
          <w:trHeight w:val="649"/>
        </w:trPr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1F15B4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4</w:t>
            </w:r>
            <w:r w:rsidRPr="000C00D6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多功能會議室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282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ind w:left="47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竹北市台元一街3號三期會館2樓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2FE35416" wp14:editId="3F1D935A">
                  <wp:extent cx="1885950" cy="1419225"/>
                  <wp:effectExtent l="0" t="0" r="0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30" cy="1421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、會議室</w:t>
            </w:r>
          </w:p>
        </w:tc>
        <w:tc>
          <w:tcPr>
            <w:tcW w:w="2771" w:type="dxa"/>
            <w:gridSpan w:val="2"/>
            <w:tcBorders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：46坪/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7362D3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35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8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3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</w:tbl>
    <w:p w:rsidR="007362D3" w:rsidRDefault="007362D3" w:rsidP="007362D3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86"/>
        <w:gridCol w:w="817"/>
        <w:gridCol w:w="838"/>
        <w:gridCol w:w="1355"/>
        <w:gridCol w:w="53"/>
        <w:gridCol w:w="1409"/>
        <w:gridCol w:w="1410"/>
        <w:gridCol w:w="1344"/>
      </w:tblGrid>
      <w:tr w:rsidR="00F157F1" w:rsidRPr="00C71094" w:rsidTr="00F157F1">
        <w:trPr>
          <w:cantSplit/>
          <w:trHeight w:val="649"/>
        </w:trPr>
        <w:tc>
          <w:tcPr>
            <w:tcW w:w="609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1F15B4" w:rsidP="001F15B4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3</w:t>
            </w:r>
            <w:r w:rsidR="00F157F1" w:rsidRPr="00B96827">
              <w:rPr>
                <w:rFonts w:asciiTheme="minorEastAsia" w:eastAsiaTheme="minorEastAsia" w:hAnsiTheme="minorEastAsia" w:hint="eastAsia"/>
                <w:b/>
              </w:rPr>
              <w:t>文化廳</w:t>
            </w:r>
            <w:r w:rsidR="00F157F1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F157F1"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="00F157F1"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 w:rsidR="00F157F1"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="00F157F1"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222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竹北市台元一街3號三期會館1樓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71" w:type="dxa"/>
            <w:vMerge w:val="restart"/>
            <w:tcBorders>
              <w:lef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75D91434" wp14:editId="23E90894">
                  <wp:extent cx="1914525" cy="1409700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83" cy="1416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gridSpan w:val="5"/>
            <w:vAlign w:val="center"/>
          </w:tcPr>
          <w:p w:rsidR="00B96827" w:rsidRPr="00C71094" w:rsidRDefault="00B96827" w:rsidP="00B9682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劇院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(附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休息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室)</w:t>
            </w:r>
          </w:p>
        </w:tc>
        <w:tc>
          <w:tcPr>
            <w:tcW w:w="2758" w:type="dxa"/>
            <w:gridSpan w:val="2"/>
            <w:tcBorders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：140坪/300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</w:tcBorders>
            <w:vAlign w:val="bottom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62" w:type="dxa"/>
            <w:gridSpan w:val="2"/>
            <w:vAlign w:val="center"/>
          </w:tcPr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0" w:type="dxa"/>
            <w:gridSpan w:val="2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1" w:type="dxa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2" w:type="dxa"/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right w:val="single" w:sz="12" w:space="0" w:color="auto"/>
            </w:tcBorders>
            <w:vAlign w:val="center"/>
          </w:tcPr>
          <w:p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21" w:type="dxa"/>
            <w:vMerge w:val="restart"/>
            <w:tcBorders>
              <w:bottom w:val="nil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0" w:type="dxa"/>
            <w:gridSpan w:val="2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0,000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0,000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34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B96827" w:rsidRPr="00C71094" w:rsidTr="00540B4C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0" w:type="dxa"/>
            <w:gridSpan w:val="2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411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412" w:type="dxa"/>
            <w:tcBorders>
              <w:bottom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3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</w:tbl>
    <w:p w:rsidR="007362D3" w:rsidRDefault="007362D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4F5373" w:rsidRDefault="004F5373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p w:rsidR="001F15B4" w:rsidRDefault="001F15B4" w:rsidP="001F15B4">
      <w:pPr>
        <w:jc w:val="center"/>
        <w:rPr>
          <w:rFonts w:asciiTheme="minorEastAsia" w:eastAsiaTheme="minorEastAsia" w:hAnsiTheme="minorEastAsia"/>
          <w:b/>
          <w:sz w:val="32"/>
        </w:rPr>
      </w:pPr>
    </w:p>
    <w:p w:rsidR="001F15B4" w:rsidRDefault="001F15B4" w:rsidP="001F15B4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lastRenderedPageBreak/>
        <w:t>台元科技園區</w:t>
      </w:r>
      <w:r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P.3</w:t>
      </w:r>
    </w:p>
    <w:p w:rsidR="001F15B4" w:rsidRPr="007362D3" w:rsidRDefault="001F15B4" w:rsidP="001F15B4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開放時間：周一至週六，週日及國定假日休館</w:t>
      </w:r>
    </w:p>
    <w:p w:rsidR="001F15B4" w:rsidRDefault="001F15B4" w:rsidP="001F15B4">
      <w:pPr>
        <w:ind w:left="360"/>
        <w:rPr>
          <w:rFonts w:asciiTheme="minorEastAsia" w:eastAsiaTheme="minorEastAsia" w:hAnsiTheme="minorEastAsi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418"/>
        <w:gridCol w:w="71"/>
        <w:gridCol w:w="1346"/>
        <w:gridCol w:w="1418"/>
        <w:gridCol w:w="1353"/>
      </w:tblGrid>
      <w:tr w:rsidR="00F157F1" w:rsidRPr="00C71094" w:rsidTr="00F157F1">
        <w:trPr>
          <w:cantSplit/>
          <w:trHeight w:val="649"/>
        </w:trPr>
        <w:tc>
          <w:tcPr>
            <w:tcW w:w="6195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540B4C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5</w:t>
            </w:r>
            <w:r w:rsidRPr="00B96827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多功能宴會廳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  <w:r w:rsidRPr="00C71094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本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場地</w:t>
            </w:r>
            <w:r w:rsidRPr="00C71094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一日僅接待一組</w:t>
            </w:r>
          </w:p>
        </w:tc>
        <w:tc>
          <w:tcPr>
            <w:tcW w:w="4117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竹北市台元一街3號三期會館2樓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10459B51" wp14:editId="59641F4E">
                  <wp:extent cx="1866900" cy="1510723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08" cy="151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：宴會宴席(附更衣室)</w:t>
            </w:r>
          </w:p>
        </w:tc>
        <w:tc>
          <w:tcPr>
            <w:tcW w:w="2771" w:type="dxa"/>
            <w:gridSpan w:val="2"/>
            <w:tcBorders>
              <w:righ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：135坪/15桌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vAlign w:val="center"/>
          </w:tcPr>
          <w:p w:rsidR="00540B4C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gridSpan w:val="2"/>
            <w:vAlign w:val="center"/>
          </w:tcPr>
          <w:p w:rsidR="00540B4C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:rsidR="00540B4C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:rsidR="00540B4C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nil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7" w:type="dxa"/>
            <w:gridSpan w:val="2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8" w:type="dxa"/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540B4C" w:rsidRPr="00C71094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:rsidR="00540B4C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設備說明</w:t>
            </w:r>
          </w:p>
        </w:tc>
        <w:tc>
          <w:tcPr>
            <w:tcW w:w="560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40B4C" w:rsidRPr="004F5373" w:rsidRDefault="00540B4C" w:rsidP="004F5373">
            <w:pPr>
              <w:pStyle w:val="ab"/>
              <w:numPr>
                <w:ilvl w:val="0"/>
                <w:numId w:val="28"/>
              </w:numPr>
              <w:snapToGrid w:val="0"/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4F5373">
              <w:rPr>
                <w:rFonts w:asciiTheme="minorEastAsia" w:eastAsiaTheme="minorEastAsia" w:hAnsiTheme="minorEastAsia" w:hint="eastAsia"/>
                <w:sz w:val="20"/>
                <w:szCs w:val="20"/>
              </w:rPr>
              <w:t>本場地免費提供兩支無線麥克風、固定螢幕一個、投影設備一組(電腦請自備)</w:t>
            </w:r>
          </w:p>
          <w:p w:rsidR="00540B4C" w:rsidRPr="004F5373" w:rsidRDefault="00540B4C" w:rsidP="004F5373">
            <w:pPr>
              <w:pStyle w:val="ab"/>
              <w:numPr>
                <w:ilvl w:val="0"/>
                <w:numId w:val="28"/>
              </w:numPr>
              <w:snapToGrid w:val="0"/>
              <w:ind w:leftChars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4F5373">
              <w:rPr>
                <w:rFonts w:asciiTheme="minorEastAsia" w:eastAsiaTheme="minorEastAsia" w:hAnsiTheme="minorEastAsia" w:hint="eastAsia"/>
                <w:sz w:val="20"/>
                <w:szCs w:val="20"/>
              </w:rPr>
              <w:t>舉辦外燴之餐桌椅須由借用單位自備，外燴廠商由借用單位洽談，並於後續與管理服務中心三方確認相關細節作業(包含進退場、清潔等相關)。</w:t>
            </w:r>
          </w:p>
        </w:tc>
      </w:tr>
    </w:tbl>
    <w:p w:rsidR="00735254" w:rsidRPr="007362D3" w:rsidRDefault="00735254" w:rsidP="00735254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</w:p>
    <w:p w:rsidR="00735254" w:rsidRDefault="00735254" w:rsidP="00735254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2"/>
        <w:gridCol w:w="965"/>
        <w:gridCol w:w="712"/>
        <w:gridCol w:w="1416"/>
        <w:gridCol w:w="7"/>
        <w:gridCol w:w="1408"/>
        <w:gridCol w:w="1416"/>
        <w:gridCol w:w="1356"/>
      </w:tblGrid>
      <w:tr w:rsidR="00F157F1" w:rsidRPr="00C71094" w:rsidTr="00F157F1">
        <w:trPr>
          <w:cantSplit/>
          <w:trHeight w:val="649"/>
        </w:trPr>
        <w:tc>
          <w:tcPr>
            <w:tcW w:w="6132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540B4C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6</w:t>
            </w:r>
            <w:r w:rsidRPr="00735254">
              <w:rPr>
                <w:rFonts w:asciiTheme="minorEastAsia" w:eastAsiaTheme="minorEastAsia" w:hAnsiTheme="minorEastAsia" w:hint="eastAsia"/>
                <w:b/>
              </w:rPr>
              <w:t>聯誼會所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七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18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7F1" w:rsidRPr="00C71094" w:rsidRDefault="00F157F1" w:rsidP="00F157F1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18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號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樓</w:t>
            </w:r>
          </w:p>
        </w:tc>
      </w:tr>
      <w:tr w:rsidR="00F157F1" w:rsidRPr="00C71094" w:rsidTr="00540B4C">
        <w:trPr>
          <w:cantSplit/>
          <w:trHeight w:val="567"/>
        </w:trPr>
        <w:tc>
          <w:tcPr>
            <w:tcW w:w="3032" w:type="dxa"/>
            <w:vMerge w:val="restart"/>
            <w:tcBorders>
              <w:left w:val="single" w:sz="12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56210A4E" wp14:editId="4C953B29">
                  <wp:extent cx="1847850" cy="14668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90" cy="147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5"/>
            <w:vAlign w:val="center"/>
          </w:tcPr>
          <w:p w:rsidR="00F157F1" w:rsidRDefault="00F157F1" w:rsidP="00735254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功能：聯誼會所、接待會所</w:t>
            </w:r>
          </w:p>
          <w:p w:rsidR="00F157F1" w:rsidRPr="00C71094" w:rsidRDefault="00F157F1" w:rsidP="00735254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商務宴席(限3桌</w:t>
            </w:r>
            <w:proofErr w:type="gramStart"/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以內)</w:t>
            </w:r>
            <w:proofErr w:type="gramEnd"/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、茶會會所</w:t>
            </w:r>
          </w:p>
        </w:tc>
        <w:tc>
          <w:tcPr>
            <w:tcW w:w="2772" w:type="dxa"/>
            <w:gridSpan w:val="2"/>
            <w:tcBorders>
              <w:right w:val="single" w:sz="12" w:space="0" w:color="auto"/>
            </w:tcBorders>
            <w:vAlign w:val="center"/>
          </w:tcPr>
          <w:p w:rsidR="00F157F1" w:rsidRPr="00C71094" w:rsidRDefault="00F157F1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35</w:t>
            </w: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人</w:t>
            </w:r>
          </w:p>
        </w:tc>
      </w:tr>
      <w:tr w:rsidR="00F157F1" w:rsidRPr="00C71094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77" w:type="dxa"/>
            <w:gridSpan w:val="2"/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6" w:type="dxa"/>
            <w:vAlign w:val="center"/>
          </w:tcPr>
          <w:p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5" w:type="dxa"/>
            <w:gridSpan w:val="2"/>
            <w:vAlign w:val="center"/>
          </w:tcPr>
          <w:p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6" w:type="dxa"/>
            <w:vAlign w:val="center"/>
          </w:tcPr>
          <w:p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F157F1" w:rsidRPr="00C71094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 w:val="restart"/>
            <w:tcBorders>
              <w:bottom w:val="nil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5" w:type="dxa"/>
            <w:gridSpan w:val="2"/>
            <w:tcBorders>
              <w:bottom w:val="single" w:sz="4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F157F1" w:rsidRPr="00C71094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/>
            <w:tcBorders>
              <w:bottom w:val="nil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6" w:type="dxa"/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5" w:type="dxa"/>
            <w:gridSpan w:val="2"/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6" w:type="dxa"/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F157F1" w:rsidRPr="00F157F1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F157F1" w:rsidRPr="00980DEE" w:rsidRDefault="00F157F1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F157F1" w:rsidRPr="00980DEE" w:rsidRDefault="00F157F1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z w:val="20"/>
                <w:szCs w:val="20"/>
              </w:rPr>
              <w:t>設備說明</w:t>
            </w:r>
          </w:p>
        </w:tc>
        <w:tc>
          <w:tcPr>
            <w:tcW w:w="6315" w:type="dxa"/>
            <w:gridSpan w:val="6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157F1" w:rsidRPr="00F157F1" w:rsidRDefault="00F157F1" w:rsidP="00F157F1">
            <w:pPr>
              <w:pStyle w:val="ab"/>
              <w:numPr>
                <w:ilvl w:val="0"/>
                <w:numId w:val="29"/>
              </w:numPr>
              <w:snapToGrid w:val="0"/>
              <w:ind w:leftChars="-105" w:left="-252" w:firstLineChars="180" w:firstLine="36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F157F1">
              <w:rPr>
                <w:rFonts w:asciiTheme="minorEastAsia" w:eastAsiaTheme="minorEastAsia" w:hAnsiTheme="minorEastAsia" w:hint="eastAsia"/>
                <w:sz w:val="20"/>
                <w:szCs w:val="20"/>
              </w:rPr>
              <w:t>鋼琴乙台</w:t>
            </w:r>
          </w:p>
          <w:p w:rsidR="00F157F1" w:rsidRPr="00F157F1" w:rsidRDefault="00F157F1" w:rsidP="00F157F1">
            <w:pPr>
              <w:pStyle w:val="ab"/>
              <w:numPr>
                <w:ilvl w:val="0"/>
                <w:numId w:val="29"/>
              </w:numPr>
              <w:snapToGrid w:val="0"/>
              <w:ind w:leftChars="-105" w:left="-252" w:firstLineChars="180" w:firstLine="36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F157F1">
              <w:rPr>
                <w:rFonts w:asciiTheme="minorEastAsia" w:eastAsiaTheme="minorEastAsia" w:hAnsiTheme="minorEastAsia" w:hint="eastAsia"/>
                <w:sz w:val="20"/>
                <w:szCs w:val="20"/>
              </w:rPr>
              <w:t>宴席餐桌椅：大圓桌1張(15人)、中圓桌2張2張(10人)</w:t>
            </w:r>
          </w:p>
        </w:tc>
      </w:tr>
    </w:tbl>
    <w:p w:rsidR="00BE4E8D" w:rsidRPr="00C71094" w:rsidRDefault="00BE4E8D" w:rsidP="00796DA3">
      <w:pPr>
        <w:ind w:left="360"/>
        <w:jc w:val="center"/>
        <w:rPr>
          <w:rFonts w:asciiTheme="minorEastAsia" w:eastAsiaTheme="minorEastAsia" w:hAnsiTheme="minorEastAsia"/>
          <w:b/>
          <w:bCs/>
        </w:rPr>
      </w:pPr>
    </w:p>
    <w:p w:rsidR="00BE4E8D" w:rsidRPr="00C71094" w:rsidRDefault="00BE4E8D" w:rsidP="00796DA3">
      <w:pPr>
        <w:ind w:left="360"/>
        <w:jc w:val="center"/>
        <w:rPr>
          <w:rFonts w:asciiTheme="minorEastAsia" w:eastAsiaTheme="minorEastAsia" w:hAnsiTheme="minorEastAsia"/>
          <w:b/>
          <w:bCs/>
        </w:rPr>
      </w:pPr>
    </w:p>
    <w:p w:rsidR="00BE4E8D" w:rsidRPr="00C71094" w:rsidRDefault="00BE4E8D" w:rsidP="00796DA3">
      <w:pPr>
        <w:ind w:left="360"/>
        <w:jc w:val="center"/>
        <w:rPr>
          <w:rFonts w:asciiTheme="minorEastAsia" w:eastAsiaTheme="minorEastAsia" w:hAnsiTheme="minorEastAsia"/>
          <w:b/>
          <w:bCs/>
        </w:rPr>
      </w:pPr>
    </w:p>
    <w:p w:rsidR="00BE4E8D" w:rsidRPr="00C71094" w:rsidRDefault="00BE4E8D" w:rsidP="00796DA3">
      <w:pPr>
        <w:ind w:left="360"/>
        <w:jc w:val="center"/>
        <w:rPr>
          <w:rFonts w:asciiTheme="minorEastAsia" w:eastAsiaTheme="minorEastAsia" w:hAnsiTheme="minorEastAsia"/>
          <w:b/>
          <w:bCs/>
        </w:rPr>
      </w:pPr>
    </w:p>
    <w:p w:rsidR="00607017" w:rsidRPr="00C71094" w:rsidRDefault="00607017" w:rsidP="00607017">
      <w:pPr>
        <w:ind w:left="360"/>
        <w:rPr>
          <w:rFonts w:asciiTheme="minorEastAsia" w:eastAsiaTheme="minorEastAsia" w:hAnsiTheme="minorEastAsia"/>
        </w:rPr>
      </w:pPr>
    </w:p>
    <w:p w:rsidR="00457C63" w:rsidRPr="00F36FEA" w:rsidRDefault="002D5339" w:rsidP="001F15B4">
      <w:pPr>
        <w:spacing w:line="240" w:lineRule="atLeast"/>
        <w:ind w:left="2340" w:hangingChars="975" w:hanging="2340"/>
        <w:jc w:val="center"/>
        <w:rPr>
          <w:rFonts w:asciiTheme="minorEastAsia" w:eastAsiaTheme="minorEastAsia" w:hAnsiTheme="minorEastAsia"/>
        </w:rPr>
      </w:pPr>
      <w:r w:rsidRPr="00F36FEA">
        <w:rPr>
          <w:rFonts w:asciiTheme="minorEastAsia" w:eastAsiaTheme="minorEastAsia" w:hAnsiTheme="minorEastAsia" w:hint="eastAsia"/>
        </w:rPr>
        <w:t>台元科技園區</w:t>
      </w:r>
      <w:r w:rsidR="00977AB8" w:rsidRPr="00F36FEA">
        <w:rPr>
          <w:rFonts w:asciiTheme="minorEastAsia" w:eastAsiaTheme="minorEastAsia" w:hAnsiTheme="minorEastAsia" w:hint="eastAsia"/>
        </w:rPr>
        <w:t>管理服務中心(一期)</w:t>
      </w:r>
      <w:r w:rsidRPr="00F36FEA">
        <w:rPr>
          <w:rFonts w:asciiTheme="minorEastAsia" w:eastAsiaTheme="minorEastAsia" w:hAnsiTheme="minorEastAsia" w:hint="eastAsia"/>
        </w:rPr>
        <w:t xml:space="preserve">   竹北市台元街26號</w:t>
      </w:r>
      <w:r w:rsidR="00977AB8" w:rsidRPr="00F36FEA">
        <w:rPr>
          <w:rFonts w:asciiTheme="minorEastAsia" w:eastAsiaTheme="minorEastAsia" w:hAnsiTheme="minorEastAsia" w:hint="eastAsia"/>
        </w:rPr>
        <w:t>會館</w:t>
      </w:r>
      <w:r w:rsidR="00607017" w:rsidRPr="00F36FEA">
        <w:rPr>
          <w:rFonts w:asciiTheme="minorEastAsia" w:eastAsiaTheme="minorEastAsia" w:hAnsiTheme="minorEastAsia" w:hint="eastAsia"/>
        </w:rPr>
        <w:t>2樓</w:t>
      </w:r>
    </w:p>
    <w:p w:rsidR="001F15B4" w:rsidRPr="00C25885" w:rsidRDefault="00457C63" w:rsidP="001F15B4">
      <w:pPr>
        <w:spacing w:line="240" w:lineRule="atLeast"/>
        <w:ind w:leftChars="-59" w:hangingChars="59" w:hanging="142"/>
        <w:jc w:val="center"/>
        <w:rPr>
          <w:rFonts w:asciiTheme="minorEastAsia" w:eastAsiaTheme="minorEastAsia" w:hAnsiTheme="minorEastAsia"/>
          <w:b/>
          <w:sz w:val="32"/>
        </w:rPr>
      </w:pPr>
      <w:r w:rsidRPr="00F36FEA">
        <w:rPr>
          <w:rFonts w:asciiTheme="minorEastAsia" w:eastAsiaTheme="minorEastAsia" w:hAnsiTheme="minorEastAsia" w:hint="eastAsia"/>
        </w:rPr>
        <w:t>聯絡</w:t>
      </w:r>
      <w:r w:rsidR="00607017" w:rsidRPr="00F36FEA">
        <w:rPr>
          <w:rFonts w:asciiTheme="minorEastAsia" w:eastAsiaTheme="minorEastAsia" w:hAnsiTheme="minorEastAsia" w:hint="eastAsia"/>
        </w:rPr>
        <w:t>電話</w:t>
      </w:r>
      <w:r w:rsidR="00607017" w:rsidRPr="00F36FEA">
        <w:rPr>
          <w:rFonts w:asciiTheme="minorEastAsia" w:eastAsiaTheme="minorEastAsia" w:hAnsiTheme="minorEastAsia"/>
        </w:rPr>
        <w:t>:</w:t>
      </w:r>
      <w:r w:rsidR="00607017" w:rsidRPr="00F36FEA">
        <w:rPr>
          <w:rFonts w:asciiTheme="minorEastAsia" w:eastAsiaTheme="minorEastAsia" w:hAnsiTheme="minorEastAsia" w:hint="eastAsia"/>
        </w:rPr>
        <w:t>03-5525118#192</w:t>
      </w:r>
      <w:r w:rsidR="001A4BEA" w:rsidRPr="00F36FEA">
        <w:rPr>
          <w:rFonts w:asciiTheme="minorEastAsia" w:eastAsiaTheme="minorEastAsia" w:hAnsiTheme="minorEastAsia" w:hint="eastAsia"/>
        </w:rPr>
        <w:t xml:space="preserve"> </w:t>
      </w:r>
      <w:r w:rsidR="00607017" w:rsidRPr="00F36FEA">
        <w:rPr>
          <w:rFonts w:asciiTheme="minorEastAsia" w:eastAsiaTheme="minorEastAsia" w:hAnsiTheme="minorEastAsia" w:hint="eastAsia"/>
        </w:rPr>
        <w:t xml:space="preserve"> </w:t>
      </w:r>
      <w:r w:rsidR="00CD50C3" w:rsidRPr="00F36FEA">
        <w:rPr>
          <w:rFonts w:asciiTheme="minorEastAsia" w:eastAsiaTheme="minorEastAsia" w:hAnsiTheme="minorEastAsia" w:hint="eastAsia"/>
        </w:rPr>
        <w:t>薛</w:t>
      </w:r>
      <w:r w:rsidR="00607017" w:rsidRPr="00F36FEA">
        <w:rPr>
          <w:rFonts w:asciiTheme="minorEastAsia" w:eastAsiaTheme="minorEastAsia" w:hAnsiTheme="minorEastAsia" w:hint="eastAsia"/>
        </w:rPr>
        <w:t>小姐</w:t>
      </w:r>
      <w:r w:rsidR="004F5DAE" w:rsidRPr="00C71094">
        <w:rPr>
          <w:rFonts w:asciiTheme="minorEastAsia" w:eastAsiaTheme="minorEastAsia" w:hAnsiTheme="minorEastAsia"/>
          <w:sz w:val="32"/>
        </w:rPr>
        <w:br w:type="page"/>
      </w: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9669"/>
      </w:tblGrid>
      <w:tr w:rsidR="001F15B4" w:rsidRPr="00C25885" w:rsidTr="0057061D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1F15B4" w:rsidRPr="008837A3" w:rsidRDefault="001F15B4" w:rsidP="0057061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39A1537B" wp14:editId="7D0C71D8">
                  <wp:extent cx="340995" cy="340995"/>
                  <wp:effectExtent l="0" t="0" r="1905" b="1905"/>
                  <wp:docPr id="4" name="圖片 4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</w:tcPr>
          <w:p w:rsidR="001F15B4" w:rsidRPr="00C25885" w:rsidRDefault="001F15B4" w:rsidP="001F15B4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</w:t>
            </w:r>
            <w:r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辦法</w:t>
            </w:r>
          </w:p>
        </w:tc>
      </w:tr>
    </w:tbl>
    <w:p w:rsidR="00F36FEA" w:rsidRPr="00C25885" w:rsidRDefault="00F36FEA" w:rsidP="00F36FEA">
      <w:pPr>
        <w:spacing w:line="240" w:lineRule="atLeast"/>
        <w:jc w:val="center"/>
        <w:rPr>
          <w:rFonts w:asciiTheme="minorEastAsia" w:eastAsiaTheme="minorEastAsia" w:hAnsiTheme="minorEastAsia"/>
          <w:b/>
          <w:sz w:val="32"/>
        </w:rPr>
      </w:pPr>
    </w:p>
    <w:p w:rsidR="002D5339" w:rsidRPr="00F36FEA" w:rsidRDefault="002D5339" w:rsidP="00FB04D2">
      <w:pPr>
        <w:numPr>
          <w:ilvl w:val="0"/>
          <w:numId w:val="18"/>
        </w:numPr>
        <w:tabs>
          <w:tab w:val="clear" w:pos="480"/>
        </w:tabs>
        <w:spacing w:line="360" w:lineRule="exact"/>
        <w:ind w:left="720" w:hanging="720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使用規定</w:t>
      </w:r>
    </w:p>
    <w:p w:rsidR="002D5339" w:rsidRPr="00F36FEA" w:rsidRDefault="00607017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各會館</w:t>
      </w:r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場地僅提供</w:t>
      </w:r>
      <w:proofErr w:type="gramStart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各廠戶作為</w:t>
      </w:r>
      <w:proofErr w:type="gramEnd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教育訓練、會議、展示會及演講活動之用。</w:t>
      </w:r>
    </w:p>
    <w:p w:rsidR="002D5339" w:rsidRPr="00F36FEA" w:rsidRDefault="002D5339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劇場式會議中心、多功能會議室桌椅數量以價目表所列之數量為限，會議室內除提供標準容量桌椅外，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投影設備一組(電腦請自備)，</w:t>
      </w: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另提供兩支麥克風、講台一個、固定螢幕一個、2人報到桌一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張</w:t>
      </w: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、指示架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(寬40cm*高49cm)</w:t>
      </w:r>
      <w:r w:rsidR="00E86A7E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一個</w:t>
      </w:r>
      <w:r w:rsidR="006F43FD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。</w:t>
      </w:r>
    </w:p>
    <w:p w:rsidR="002D5339" w:rsidRPr="00F36FEA" w:rsidRDefault="004325C6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會議室內禁止飲食，且全面禁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菸</w:t>
      </w:r>
      <w:proofErr w:type="gramEnd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:rsidR="002D5339" w:rsidRPr="00F36FEA" w:rsidRDefault="002D5339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若活動未依申請用途或違反超出規定之用途，本中心有權制止其活動。</w:t>
      </w:r>
    </w:p>
    <w:p w:rsidR="002D5339" w:rsidRPr="00F36FEA" w:rsidRDefault="002D5339" w:rsidP="00FB04D2">
      <w:pPr>
        <w:adjustRightInd w:val="0"/>
        <w:spacing w:line="360" w:lineRule="exact"/>
        <w:jc w:val="both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二、租借程序</w:t>
      </w:r>
    </w:p>
    <w:p w:rsidR="002D5339" w:rsidRPr="00F36FEA" w:rsidRDefault="002D5339" w:rsidP="00FB04D2">
      <w:pPr>
        <w:numPr>
          <w:ilvl w:val="0"/>
          <w:numId w:val="23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借用單位請先向管理中心洽詢可供使用之場地及時段。</w:t>
      </w:r>
    </w:p>
    <w:p w:rsidR="002D5339" w:rsidRPr="00F36FEA" w:rsidRDefault="002D5339" w:rsidP="00FB04D2">
      <w:pPr>
        <w:numPr>
          <w:ilvl w:val="0"/>
          <w:numId w:val="23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在預定使用本場地</w:t>
      </w:r>
      <w:r w:rsidR="00FE0F8B" w:rsidRPr="00F36FEA">
        <w:rPr>
          <w:rFonts w:asciiTheme="minorEastAsia" w:eastAsiaTheme="minorEastAsia" w:hAnsiTheme="minorEastAsia" w:hint="eastAsia"/>
          <w:sz w:val="22"/>
          <w:szCs w:val="22"/>
        </w:rPr>
        <w:t>時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，請先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將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會館場地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借用申請書及場地借用切結書，填</w:t>
      </w:r>
      <w:r w:rsidR="00C23DAE" w:rsidRPr="00F36FEA">
        <w:rPr>
          <w:rFonts w:asciiTheme="minorEastAsia" w:eastAsiaTheme="minorEastAsia" w:hAnsiTheme="minorEastAsia" w:hint="eastAsia"/>
          <w:sz w:val="22"/>
          <w:szCs w:val="22"/>
        </w:rPr>
        <w:t>妥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後，傳真至管理</w:t>
      </w:r>
      <w:r w:rsidR="004325C6" w:rsidRPr="00F36FEA">
        <w:rPr>
          <w:rFonts w:asciiTheme="minorEastAsia" w:eastAsiaTheme="minorEastAsia" w:hAnsiTheme="minorEastAsia" w:hint="eastAsia"/>
          <w:sz w:val="22"/>
          <w:szCs w:val="22"/>
        </w:rPr>
        <w:t>服務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中心</w:t>
      </w:r>
      <w:r w:rsidR="004325C6" w:rsidRPr="00F36FEA">
        <w:rPr>
          <w:rFonts w:asciiTheme="minorEastAsia" w:eastAsiaTheme="minorEastAsia" w:hAnsiTheme="minorEastAsia" w:hint="eastAsia"/>
          <w:sz w:val="22"/>
          <w:szCs w:val="22"/>
        </w:rPr>
        <w:t xml:space="preserve"> FAX：03-5525181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:rsidR="002D5339" w:rsidRPr="00F36FEA" w:rsidRDefault="002D5339" w:rsidP="00FB04D2">
      <w:pPr>
        <w:numPr>
          <w:ilvl w:val="0"/>
          <w:numId w:val="23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使用場地，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請提早預定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，以免向隅。</w:t>
      </w:r>
    </w:p>
    <w:p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三、繳費程序</w:t>
      </w:r>
      <w:r w:rsidR="00CB2ED5"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與超時使用</w:t>
      </w:r>
    </w:p>
    <w:p w:rsidR="002D5339" w:rsidRPr="00F36FEA" w:rsidRDefault="002D5339" w:rsidP="00FB04D2">
      <w:pPr>
        <w:numPr>
          <w:ilvl w:val="0"/>
          <w:numId w:val="19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借用單位請於活動前繳清所有</w:t>
      </w:r>
      <w:r w:rsidR="00FE0F8B" w:rsidRPr="00F36FEA">
        <w:rPr>
          <w:rFonts w:asciiTheme="minorEastAsia" w:eastAsiaTheme="minorEastAsia" w:hAnsiTheme="minorEastAsia" w:hint="eastAsia"/>
          <w:sz w:val="22"/>
          <w:szCs w:val="22"/>
        </w:rPr>
        <w:t>費用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:rsidR="002D5339" w:rsidRPr="00F36FEA" w:rsidRDefault="002D5339" w:rsidP="00FB04D2">
      <w:pPr>
        <w:numPr>
          <w:ilvl w:val="0"/>
          <w:numId w:val="19"/>
        </w:numPr>
        <w:spacing w:line="360" w:lineRule="exact"/>
        <w:rPr>
          <w:rFonts w:asciiTheme="minorEastAsia" w:eastAsiaTheme="minorEastAsia" w:hAnsiTheme="minorEastAsia"/>
          <w:color w:val="FF0000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如逾借用時間，則按照逾時比例收費</w:t>
      </w:r>
      <w:r w:rsidR="00CB2ED5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，超過兩小時，按單場收費。(超時部份需提前提出申請，若後場有人使用，無法延長使用時間)</w:t>
      </w: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。</w:t>
      </w:r>
    </w:p>
    <w:p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四、取消預約</w:t>
      </w:r>
    </w:p>
    <w:p w:rsidR="002D5339" w:rsidRPr="00F36FEA" w:rsidRDefault="002D5339" w:rsidP="00FB04D2">
      <w:pPr>
        <w:numPr>
          <w:ilvl w:val="0"/>
          <w:numId w:val="20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因天災或重大事故，致使會館場地無法使用時，本館除無息退還借用單位所繳場地費及設備使用費外，不負任何其他賠償責任。</w:t>
      </w:r>
    </w:p>
    <w:p w:rsidR="002D5339" w:rsidRPr="00F36FEA" w:rsidRDefault="002D5339" w:rsidP="00FB04D2">
      <w:pPr>
        <w:numPr>
          <w:ilvl w:val="0"/>
          <w:numId w:val="20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借用單位若因故取消預定之場地時，需於預定使用日期之七日(含)前通知本中心。依照上述手續取消預約者，該場之訂金，予以退還，如在六日(含)內，取消預約者，所繳之訂金不予退還。</w:t>
      </w:r>
    </w:p>
    <w:p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五、佈置</w:t>
      </w:r>
    </w:p>
    <w:p w:rsidR="002D5339" w:rsidRPr="00F36FEA" w:rsidRDefault="001A4BEA" w:rsidP="00FB04D2">
      <w:pPr>
        <w:numPr>
          <w:ilvl w:val="0"/>
          <w:numId w:val="21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各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場地若前場次無</w:t>
      </w:r>
      <w:r w:rsidR="00BF1F0B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人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使用，早場除外</w:t>
      </w:r>
      <w:r w:rsidR="0010687D"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，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可提前三十分鐘入場</w:t>
      </w:r>
      <w:r w:rsidR="009931A3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。</w:t>
      </w:r>
      <w:r w:rsidR="00CB2ED5" w:rsidRPr="00F36FEA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</w:p>
    <w:p w:rsidR="002D5339" w:rsidRPr="00F36FEA" w:rsidRDefault="002D5339" w:rsidP="00FB04D2">
      <w:pPr>
        <w:numPr>
          <w:ilvl w:val="0"/>
          <w:numId w:val="21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牆、壁面上禁止張貼任何佈置標語、海報、圖片等宣傳品</w:t>
      </w:r>
      <w:r w:rsidR="00691EFC"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，如執意張貼，造成損壞，需按修復金額照價賠償</w:t>
      </w: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；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室外請勿懸插旗幟，避免破壞環境視覺景觀，會議結束後應立即回復原狀，以利他人使用。</w:t>
      </w:r>
    </w:p>
    <w:p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六、損壞賠償</w:t>
      </w:r>
    </w:p>
    <w:p w:rsidR="002D5339" w:rsidRPr="00F36FEA" w:rsidRDefault="002D5339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本會場所有器材、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設備均屬管委會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公有財產，敬請愛惜，小心使用，如有疑問請洽服務人員。</w:t>
      </w:r>
    </w:p>
    <w:p w:rsidR="002D5339" w:rsidRPr="00F36FEA" w:rsidRDefault="002D5339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借用會議器材應事先清點檢查，倘有故障，應立即提出，否則器材、設備等如有損壞或短缺，借用人應照價賠償，不得異議。</w:t>
      </w:r>
    </w:p>
    <w:p w:rsidR="00E5434E" w:rsidRPr="00F36FEA" w:rsidRDefault="00E5434E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借用單位應愛惜並小心使用立牌，提供給借用單位前已檢查完好狀態，如遇不當造成損壞須照價賠償(包含壓克力破損、不鏽鋼斷裂或歪斜)，立牌1,</w:t>
      </w:r>
      <w:r w:rsidR="000C00D6" w:rsidRPr="00F36FEA">
        <w:rPr>
          <w:rFonts w:asciiTheme="minorEastAsia" w:eastAsiaTheme="minorEastAsia" w:hAnsiTheme="minorEastAsia" w:hint="eastAsia"/>
          <w:sz w:val="22"/>
          <w:szCs w:val="22"/>
        </w:rPr>
        <w:t>50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0元／組。(請直接使用壓克力夾紙，請勿使用任何膠帶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張貼於立牌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壓克力面板，以免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造成殘膠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；立牌禁止放置於戶外環境，借用單位使用完畢應全數歸還並確認無損)。</w:t>
      </w:r>
    </w:p>
    <w:p w:rsidR="00B83275" w:rsidRPr="00F36FEA" w:rsidRDefault="00B83275" w:rsidP="00FB04D2">
      <w:pPr>
        <w:spacing w:line="360" w:lineRule="exact"/>
        <w:ind w:left="390" w:hangingChars="177" w:hanging="390"/>
        <w:rPr>
          <w:rStyle w:val="c101"/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七、如需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於會館場地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播放、演奏音樂、演唱歌曲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、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放映影片等，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借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用單位需自行向相關單位取得公開演出授權;如未取得授權，應由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借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用單位自行負責一切法律及賠償責任，概與本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管理委員會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無關。</w:t>
      </w:r>
    </w:p>
    <w:p w:rsidR="002D5339" w:rsidRPr="00E721AC" w:rsidRDefault="00B83275" w:rsidP="00FB04D2">
      <w:pPr>
        <w:spacing w:line="360" w:lineRule="exact"/>
        <w:rPr>
          <w:rFonts w:asciiTheme="minorEastAsia" w:eastAsiaTheme="minorEastAsia" w:hAnsiTheme="minorEastAsia"/>
          <w:b/>
          <w:bCs/>
          <w:color w:val="000000" w:themeColor="text1"/>
          <w:sz w:val="22"/>
          <w:szCs w:val="22"/>
        </w:rPr>
      </w:pPr>
      <w:r w:rsidRPr="00E721AC">
        <w:rPr>
          <w:rStyle w:val="c101"/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八</w:t>
      </w:r>
      <w:r w:rsidR="002D5339" w:rsidRPr="00E721AC">
        <w:rPr>
          <w:rStyle w:val="c101"/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、</w:t>
      </w:r>
      <w:r w:rsidR="002D5339" w:rsidRPr="00E721AC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本園區設有收費停車場，</w:t>
      </w:r>
      <w:r w:rsidR="00E721AC" w:rsidRPr="00E721AC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按園區收費標準收費。</w:t>
      </w:r>
    </w:p>
    <w:p w:rsidR="004F5373" w:rsidRPr="00F36FEA" w:rsidRDefault="004F5373" w:rsidP="00C25885">
      <w:pPr>
        <w:spacing w:line="32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</w:p>
    <w:p w:rsidR="002D5339" w:rsidRDefault="002D5339">
      <w:pPr>
        <w:rPr>
          <w:rFonts w:ascii="標楷體" w:eastAsia="標楷體" w:hAnsi="標楷體"/>
          <w:b/>
          <w:bCs/>
        </w:rPr>
      </w:pPr>
    </w:p>
    <w:p w:rsidR="00540B4C" w:rsidRDefault="00540B4C">
      <w:pPr>
        <w:rPr>
          <w:rFonts w:ascii="標楷體" w:eastAsia="標楷體" w:hAnsi="標楷體"/>
          <w:b/>
          <w:bCs/>
        </w:rPr>
      </w:pP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9669"/>
      </w:tblGrid>
      <w:tr w:rsidR="001F15B4" w:rsidRPr="00C25885" w:rsidTr="0057061D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1F15B4" w:rsidRPr="008837A3" w:rsidRDefault="001F15B4" w:rsidP="0057061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546DBFF1" wp14:editId="11696123">
                  <wp:extent cx="340995" cy="340995"/>
                  <wp:effectExtent l="0" t="0" r="1905" b="1905"/>
                  <wp:docPr id="2" name="圖片 2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</w:tcPr>
          <w:p w:rsidR="001F15B4" w:rsidRPr="00C25885" w:rsidRDefault="001F15B4" w:rsidP="0057061D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0345D" wp14:editId="72A5938C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-36195</wp:posOffset>
                      </wp:positionV>
                      <wp:extent cx="2228850" cy="342900"/>
                      <wp:effectExtent l="0" t="0" r="19050" b="1905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5B4" w:rsidRPr="00C25885" w:rsidRDefault="001F15B4" w:rsidP="001F15B4">
                                  <w:pPr>
                                    <w:snapToGrid w:val="0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25885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需回傳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03-5525-181</w:t>
                                  </w:r>
                                </w:p>
                                <w:p w:rsidR="001F15B4" w:rsidRPr="008837A3" w:rsidRDefault="001F15B4" w:rsidP="001F15B4">
                                  <w:pPr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23.6pt;margin-top:-2.85pt;width:175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" strokecolor="red" strokeweight="1.5pt">
                      <v:textbox>
                        <w:txbxContent>
                          <w:p w:rsidR="001F15B4" w:rsidRPr="00C25885" w:rsidRDefault="001F15B4" w:rsidP="001F15B4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88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需回傳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03-5525-181</w:t>
                            </w:r>
                          </w:p>
                          <w:p w:rsidR="001F15B4" w:rsidRPr="008837A3" w:rsidRDefault="001F15B4" w:rsidP="001F15B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</w:t>
            </w:r>
            <w:r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切結書</w:t>
            </w:r>
          </w:p>
        </w:tc>
      </w:tr>
    </w:tbl>
    <w:p w:rsidR="00F36FEA" w:rsidRDefault="00F36FEA" w:rsidP="00F730A6">
      <w:pPr>
        <w:jc w:val="center"/>
        <w:rPr>
          <w:rFonts w:asciiTheme="majorEastAsia" w:eastAsiaTheme="majorEastAsia" w:hAnsiTheme="majorEastAsia"/>
          <w:sz w:val="32"/>
        </w:rPr>
      </w:pPr>
    </w:p>
    <w:p w:rsidR="002D5339" w:rsidRPr="00C25885" w:rsidRDefault="002D5339">
      <w:pPr>
        <w:rPr>
          <w:rFonts w:asciiTheme="majorEastAsia" w:eastAsiaTheme="majorEastAsia" w:hAnsiTheme="majorEastAsia"/>
        </w:rPr>
      </w:pPr>
    </w:p>
    <w:p w:rsidR="00F730A6" w:rsidRPr="00C25885" w:rsidRDefault="00F730A6">
      <w:pPr>
        <w:rPr>
          <w:rFonts w:asciiTheme="majorEastAsia" w:eastAsiaTheme="majorEastAsia" w:hAnsiTheme="majorEastAsia"/>
        </w:rPr>
      </w:pPr>
    </w:p>
    <w:p w:rsidR="002D5339" w:rsidRPr="00C25885" w:rsidRDefault="002D5339">
      <w:pPr>
        <w:rPr>
          <w:rFonts w:asciiTheme="majorEastAsia" w:eastAsiaTheme="majorEastAsia" w:hAnsiTheme="majorEastAsia"/>
        </w:rPr>
      </w:pPr>
    </w:p>
    <w:p w:rsidR="002D5339" w:rsidRPr="00C25885" w:rsidRDefault="002D5339" w:rsidP="00CB2ED5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本公司</w:t>
      </w:r>
      <w:r w:rsidR="00CB2ED5" w:rsidRPr="00C25885">
        <w:rPr>
          <w:rFonts w:asciiTheme="majorEastAsia" w:eastAsiaTheme="majorEastAsia" w:hAnsiTheme="majorEastAsia" w:hint="eastAsia"/>
          <w:sz w:val="32"/>
        </w:rPr>
        <w:t>_______________________________於民國___年___月___日借</w:t>
      </w:r>
      <w:r w:rsidRPr="00C25885">
        <w:rPr>
          <w:rFonts w:asciiTheme="majorEastAsia" w:eastAsiaTheme="majorEastAsia" w:hAnsiTheme="majorEastAsia" w:hint="eastAsia"/>
          <w:sz w:val="32"/>
        </w:rPr>
        <w:t>用台元科技園區會館場地，借用期間除遵守「台元科技園區</w:t>
      </w:r>
      <w:r w:rsidR="00F36FEA">
        <w:rPr>
          <w:rFonts w:asciiTheme="majorEastAsia" w:eastAsiaTheme="majorEastAsia" w:hAnsiTheme="majorEastAsia" w:hint="eastAsia"/>
          <w:sz w:val="32"/>
        </w:rPr>
        <w:t xml:space="preserve"> </w:t>
      </w:r>
      <w:r w:rsidRPr="00C25885">
        <w:rPr>
          <w:rFonts w:asciiTheme="majorEastAsia" w:eastAsiaTheme="majorEastAsia" w:hAnsiTheme="majorEastAsia" w:hint="eastAsia"/>
          <w:sz w:val="32"/>
        </w:rPr>
        <w:t>場地借用辦法」各項規定外，倘有損壞原有設施或器材，本公司願無條件修復及負一切法律、賠償之責任，並願拋棄先訴抗辯權。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:rsidR="002D5339" w:rsidRPr="00C25885" w:rsidRDefault="002D5339" w:rsidP="00457C63">
      <w:pPr>
        <w:ind w:leftChars="825" w:left="4293" w:hangingChars="642" w:hanging="2313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此致</w:t>
      </w:r>
    </w:p>
    <w:p w:rsidR="002D5339" w:rsidRPr="00C25885" w:rsidRDefault="002D5339" w:rsidP="00457C63">
      <w:pPr>
        <w:ind w:firstLineChars="900" w:firstLine="3243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台元科技園區</w:t>
      </w:r>
      <w:r w:rsidR="006F43FD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管理</w:t>
      </w:r>
      <w:r w:rsidR="00AC4C0E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服務</w:t>
      </w:r>
      <w:r w:rsidR="006F43FD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中心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公  司：                                 蓋章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負責人：                                 蓋章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聯絡人：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統  編：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電  話：</w:t>
      </w:r>
    </w:p>
    <w:p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地  址：</w:t>
      </w:r>
    </w:p>
    <w:p w:rsidR="002D5339" w:rsidRPr="00C25885" w:rsidRDefault="002D5339">
      <w:pPr>
        <w:spacing w:line="240" w:lineRule="atLeast"/>
        <w:rPr>
          <w:rFonts w:asciiTheme="majorEastAsia" w:eastAsiaTheme="majorEastAsia" w:hAnsiTheme="majorEastAsia"/>
          <w:b/>
          <w:bCs/>
          <w:sz w:val="32"/>
        </w:rPr>
      </w:pPr>
    </w:p>
    <w:p w:rsidR="002D5339" w:rsidRPr="00C25885" w:rsidRDefault="002D5339" w:rsidP="00855D48">
      <w:pPr>
        <w:spacing w:line="240" w:lineRule="atLeast"/>
        <w:jc w:val="distribute"/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中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 </w:t>
      </w:r>
      <w:r w:rsidRPr="00C25885">
        <w:rPr>
          <w:rFonts w:asciiTheme="majorEastAsia" w:eastAsiaTheme="majorEastAsia" w:hAnsiTheme="majorEastAsia" w:hint="eastAsia"/>
          <w:sz w:val="32"/>
        </w:rPr>
        <w:t>華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 </w:t>
      </w:r>
      <w:r w:rsidRPr="00C25885">
        <w:rPr>
          <w:rFonts w:asciiTheme="majorEastAsia" w:eastAsiaTheme="majorEastAsia" w:hAnsiTheme="majorEastAsia" w:hint="eastAsia"/>
          <w:sz w:val="32"/>
        </w:rPr>
        <w:t>民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</w:t>
      </w:r>
      <w:r w:rsidRPr="00C25885">
        <w:rPr>
          <w:rFonts w:asciiTheme="majorEastAsia" w:eastAsiaTheme="majorEastAsia" w:hAnsiTheme="majorEastAsia" w:hint="eastAsia"/>
          <w:sz w:val="32"/>
        </w:rPr>
        <w:t xml:space="preserve">國        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</w:t>
      </w:r>
      <w:r w:rsidRPr="00C25885">
        <w:rPr>
          <w:rFonts w:asciiTheme="majorEastAsia" w:eastAsiaTheme="majorEastAsia" w:hAnsiTheme="majorEastAsia" w:hint="eastAsia"/>
          <w:sz w:val="32"/>
        </w:rPr>
        <w:t xml:space="preserve">  年           月         日</w:t>
      </w:r>
    </w:p>
    <w:p w:rsidR="002D5339" w:rsidRPr="00457C63" w:rsidRDefault="002D5339">
      <w:pPr>
        <w:spacing w:line="240" w:lineRule="atLeast"/>
        <w:jc w:val="center"/>
        <w:rPr>
          <w:rFonts w:ascii="標楷體" w:eastAsia="標楷體" w:hAnsi="標楷體"/>
          <w:sz w:val="32"/>
        </w:rPr>
      </w:pP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369"/>
        <w:gridCol w:w="1386"/>
        <w:gridCol w:w="1041"/>
        <w:gridCol w:w="693"/>
        <w:gridCol w:w="707"/>
        <w:gridCol w:w="992"/>
        <w:gridCol w:w="286"/>
        <w:gridCol w:w="257"/>
        <w:gridCol w:w="168"/>
        <w:gridCol w:w="680"/>
        <w:gridCol w:w="1260"/>
        <w:gridCol w:w="1830"/>
      </w:tblGrid>
      <w:tr w:rsidR="002D5339" w:rsidRPr="008837A3" w:rsidTr="001272EE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2D5339" w:rsidRPr="008837A3" w:rsidRDefault="00D415F4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321930B3" wp14:editId="0B6E0831">
                  <wp:extent cx="340995" cy="340995"/>
                  <wp:effectExtent l="0" t="0" r="1905" b="1905"/>
                  <wp:docPr id="10" name="圖片 10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D5339" w:rsidRPr="00C25885" w:rsidRDefault="00D415F4" w:rsidP="00F36FEA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3CE604" wp14:editId="1650F35C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-36195</wp:posOffset>
                      </wp:positionV>
                      <wp:extent cx="2228850" cy="342900"/>
                      <wp:effectExtent l="0" t="0" r="19050" b="19050"/>
                      <wp:wrapNone/>
                      <wp:docPr id="1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6FEA" w:rsidRPr="00C25885" w:rsidRDefault="00F36FEA" w:rsidP="00F36FEA">
                                  <w:pPr>
                                    <w:snapToGrid w:val="0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25885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需回傳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03-5525-181</w:t>
                                  </w:r>
                                </w:p>
                                <w:p w:rsidR="00E518AE" w:rsidRPr="008837A3" w:rsidRDefault="00E518AE" w:rsidP="00F730A6">
                                  <w:pPr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23.6pt;margin-top:-2.85pt;width:175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" strokecolor="red" strokeweight="1.5pt">
                      <v:textbox>
                        <w:txbxContent>
                          <w:p w:rsidR="00F36FEA" w:rsidRPr="00C25885" w:rsidRDefault="00F36FEA" w:rsidP="00F36FEA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88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需回傳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03-5525-181</w:t>
                            </w:r>
                          </w:p>
                          <w:p w:rsidR="00E518AE" w:rsidRPr="008837A3" w:rsidRDefault="00E518AE" w:rsidP="00F730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CB1"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 w:rsidR="00F36FEA"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="00790CB1"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場地借用申請書</w:t>
            </w:r>
          </w:p>
        </w:tc>
      </w:tr>
      <w:tr w:rsidR="002D5339" w:rsidRPr="008837A3" w:rsidTr="001272EE">
        <w:trPr>
          <w:trHeight w:val="178"/>
        </w:trPr>
        <w:tc>
          <w:tcPr>
            <w:tcW w:w="6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D5339" w:rsidRPr="008837A3" w:rsidRDefault="002D5339">
            <w:pPr>
              <w:jc w:val="righ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669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D5339" w:rsidRPr="008837A3" w:rsidRDefault="002D5339">
            <w:pPr>
              <w:wordWrap w:val="0"/>
              <w:jc w:val="right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申請日期：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年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月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日</w:t>
            </w:r>
          </w:p>
        </w:tc>
      </w:tr>
      <w:tr w:rsidR="00C25885" w:rsidRPr="008837A3" w:rsidTr="001272EE">
        <w:trPr>
          <w:trHeight w:val="728"/>
        </w:trPr>
        <w:tc>
          <w:tcPr>
            <w:tcW w:w="991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使用單位</w:t>
            </w:r>
          </w:p>
        </w:tc>
        <w:tc>
          <w:tcPr>
            <w:tcW w:w="5362" w:type="dxa"/>
            <w:gridSpan w:val="7"/>
            <w:tcBorders>
              <w:top w:val="single" w:sz="12" w:space="0" w:color="auto"/>
              <w:right w:val="nil"/>
            </w:tcBorders>
            <w:vAlign w:val="center"/>
          </w:tcPr>
          <w:p w:rsidR="00C25885" w:rsidRPr="008837A3" w:rsidRDefault="00C25885" w:rsidP="00C25885">
            <w:pPr>
              <w:rPr>
                <w:rFonts w:asciiTheme="majorEastAsia" w:eastAsiaTheme="majorEastAsia" w:hAnsiTheme="majorEastAsia"/>
                <w:color w:val="FF0000"/>
                <w:sz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:rsidR="00C25885" w:rsidRPr="008837A3" w:rsidRDefault="00C25885" w:rsidP="00C25885">
            <w:pPr>
              <w:jc w:val="center"/>
              <w:rPr>
                <w:rFonts w:asciiTheme="majorEastAsia" w:eastAsiaTheme="majorEastAsia" w:hAnsiTheme="majorEastAsia"/>
                <w:color w:val="FF0000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</w:rPr>
              <w:t>(全名)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統一編號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:rsidTr="001272EE">
        <w:trPr>
          <w:trHeight w:val="563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25885" w:rsidRPr="008837A3" w:rsidRDefault="00C25885" w:rsidP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C25885">
              <w:rPr>
                <w:rFonts w:asciiTheme="majorEastAsia" w:eastAsiaTheme="majorEastAsia" w:hAnsiTheme="majorEastAsia" w:hint="eastAsia"/>
                <w:sz w:val="20"/>
              </w:rPr>
              <w:t>申 請 人</w:t>
            </w:r>
          </w:p>
        </w:tc>
        <w:tc>
          <w:tcPr>
            <w:tcW w:w="13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5885" w:rsidRPr="008837A3" w:rsidRDefault="00C25885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行動電話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</w:tcBorders>
            <w:vAlign w:val="center"/>
          </w:tcPr>
          <w:p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25885" w:rsidRPr="008837A3" w:rsidRDefault="00C25885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C25885">
              <w:rPr>
                <w:rFonts w:asciiTheme="majorEastAsia" w:eastAsiaTheme="majorEastAsia" w:hAnsiTheme="majorEastAsia" w:hint="eastAsia"/>
                <w:sz w:val="20"/>
              </w:rPr>
              <w:t>公司電話</w:t>
            </w:r>
          </w:p>
        </w:tc>
        <w:tc>
          <w:tcPr>
            <w:tcW w:w="1391" w:type="dxa"/>
            <w:gridSpan w:val="4"/>
            <w:tcBorders>
              <w:top w:val="single" w:sz="4" w:space="0" w:color="auto"/>
            </w:tcBorders>
            <w:vAlign w:val="center"/>
          </w:tcPr>
          <w:p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傳真電話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25885" w:rsidRPr="008837A3" w:rsidRDefault="00C25885" w:rsidP="00C25885">
            <w:pPr>
              <w:snapToGrid w:val="0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402893" w:rsidRPr="008837A3" w:rsidTr="001272EE">
        <w:trPr>
          <w:trHeight w:val="345"/>
        </w:trPr>
        <w:tc>
          <w:tcPr>
            <w:tcW w:w="991" w:type="dxa"/>
            <w:gridSpan w:val="2"/>
            <w:tcBorders>
              <w:left w:val="single" w:sz="12" w:space="0" w:color="auto"/>
            </w:tcBorders>
            <w:vAlign w:val="center"/>
          </w:tcPr>
          <w:p w:rsidR="00402893" w:rsidRPr="008837A3" w:rsidRDefault="0040289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</w:t>
            </w:r>
            <w:r w:rsidR="00F164A4" w:rsidRPr="008837A3">
              <w:rPr>
                <w:rFonts w:asciiTheme="majorEastAsia" w:eastAsiaTheme="majorEastAsia" w:hAnsiTheme="majorEastAsia" w:hint="eastAsia"/>
                <w:sz w:val="20"/>
              </w:rPr>
              <w:t>日期</w:t>
            </w:r>
          </w:p>
        </w:tc>
        <w:tc>
          <w:tcPr>
            <w:tcW w:w="2427" w:type="dxa"/>
            <w:gridSpan w:val="2"/>
            <w:vAlign w:val="center"/>
          </w:tcPr>
          <w:p w:rsidR="00C53BFB" w:rsidRPr="008837A3" w:rsidRDefault="00C53BFB" w:rsidP="00402893">
            <w:pPr>
              <w:jc w:val="center"/>
              <w:rPr>
                <w:rFonts w:asciiTheme="majorEastAsia" w:eastAsiaTheme="majorEastAsia" w:hAnsiTheme="majorEastAsia" w:cs="細明體"/>
                <w:sz w:val="20"/>
                <w:u w:val="single"/>
              </w:rPr>
            </w:pP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</w:rPr>
              <w:t xml:space="preserve">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年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月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日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br/>
              <w:t>星期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</w:p>
          <w:p w:rsidR="00402893" w:rsidRPr="008837A3" w:rsidRDefault="00444D03" w:rsidP="00402893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 w:rsidR="00085619" w:rsidRPr="008837A3">
              <w:rPr>
                <w:rFonts w:asciiTheme="majorEastAsia" w:eastAsiaTheme="majorEastAsia" w:hAnsiTheme="majorEastAsia" w:hint="eastAsia"/>
                <w:sz w:val="20"/>
              </w:rPr>
              <w:t>平日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 xml:space="preserve">  □假日  </w:t>
            </w:r>
          </w:p>
        </w:tc>
        <w:tc>
          <w:tcPr>
            <w:tcW w:w="1400" w:type="dxa"/>
            <w:gridSpan w:val="2"/>
            <w:vAlign w:val="center"/>
          </w:tcPr>
          <w:p w:rsidR="00402893" w:rsidRPr="008837A3" w:rsidRDefault="00402893" w:rsidP="00444D0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使用時段</w:t>
            </w:r>
          </w:p>
        </w:tc>
        <w:tc>
          <w:tcPr>
            <w:tcW w:w="2383" w:type="dxa"/>
            <w:gridSpan w:val="5"/>
            <w:vAlign w:val="center"/>
          </w:tcPr>
          <w:p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早上09:00~12:00</w:t>
            </w:r>
          </w:p>
          <w:p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下午13:30~17:00</w:t>
            </w:r>
          </w:p>
          <w:p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全天09:00~17:00</w:t>
            </w:r>
          </w:p>
          <w:p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晚上18:00~21:00</w:t>
            </w:r>
          </w:p>
        </w:tc>
        <w:tc>
          <w:tcPr>
            <w:tcW w:w="1260" w:type="dxa"/>
            <w:vAlign w:val="center"/>
          </w:tcPr>
          <w:p w:rsidR="00402893" w:rsidRPr="008837A3" w:rsidRDefault="00C25885" w:rsidP="00C25885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預計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>
              <w:rPr>
                <w:rFonts w:asciiTheme="majorEastAsia" w:eastAsiaTheme="majorEastAsia" w:hAnsiTheme="majorEastAsia" w:hint="eastAsia"/>
                <w:sz w:val="20"/>
              </w:rPr>
              <w:t>參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加人數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vAlign w:val="center"/>
          </w:tcPr>
          <w:p w:rsidR="00402893" w:rsidRPr="008837A3" w:rsidRDefault="00402893">
            <w:pPr>
              <w:snapToGrid w:val="0"/>
              <w:ind w:rightChars="75" w:right="180"/>
              <w:jc w:val="right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 xml:space="preserve">             人</w:t>
            </w:r>
          </w:p>
        </w:tc>
      </w:tr>
      <w:tr w:rsidR="00BF1F0B" w:rsidRPr="008837A3">
        <w:trPr>
          <w:trHeight w:val="517"/>
        </w:trPr>
        <w:tc>
          <w:tcPr>
            <w:tcW w:w="10291" w:type="dxa"/>
            <w:gridSpan w:val="1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1F0B" w:rsidRPr="008837A3" w:rsidRDefault="00225027" w:rsidP="009931A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場地時間注意事項：可提前三十分鐘入場</w:t>
            </w:r>
            <w:r w:rsidR="009931A3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;</w:t>
            </w:r>
            <w:r w:rsidR="00CB2ED5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 xml:space="preserve"> 逾時</w:t>
            </w:r>
            <w:r w:rsidR="009931A3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使用，</w:t>
            </w:r>
            <w:proofErr w:type="gramStart"/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按逾時</w:t>
            </w:r>
            <w:proofErr w:type="gramEnd"/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比例收費</w:t>
            </w:r>
            <w:r w:rsidR="0010687D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，超過2小時按單場收費</w:t>
            </w:r>
          </w:p>
        </w:tc>
      </w:tr>
      <w:tr w:rsidR="00C25885" w:rsidRPr="008837A3" w:rsidTr="001272EE">
        <w:trPr>
          <w:trHeight w:val="517"/>
        </w:trPr>
        <w:tc>
          <w:tcPr>
            <w:tcW w:w="991" w:type="dxa"/>
            <w:gridSpan w:val="2"/>
            <w:tcBorders>
              <w:left w:val="single" w:sz="12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活動名稱</w:t>
            </w:r>
          </w:p>
        </w:tc>
        <w:tc>
          <w:tcPr>
            <w:tcW w:w="9300" w:type="dxa"/>
            <w:gridSpan w:val="11"/>
            <w:tcBorders>
              <w:right w:val="single" w:sz="12" w:space="0" w:color="auto"/>
            </w:tcBorders>
            <w:vAlign w:val="center"/>
          </w:tcPr>
          <w:p w:rsidR="00C25885" w:rsidRPr="008837A3" w:rsidRDefault="00C2588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:rsidTr="001272EE">
        <w:trPr>
          <w:cantSplit/>
          <w:trHeight w:val="734"/>
        </w:trPr>
        <w:tc>
          <w:tcPr>
            <w:tcW w:w="99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25885" w:rsidRPr="008837A3" w:rsidRDefault="00C25885" w:rsidP="00C53BFB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活動內容</w:t>
            </w:r>
          </w:p>
        </w:tc>
        <w:tc>
          <w:tcPr>
            <w:tcW w:w="9300" w:type="dxa"/>
            <w:gridSpan w:val="11"/>
            <w:tcBorders>
              <w:bottom w:val="nil"/>
              <w:right w:val="single" w:sz="12" w:space="0" w:color="auto"/>
            </w:tcBorders>
          </w:tcPr>
          <w:p w:rsidR="00C25885" w:rsidRPr="008837A3" w:rsidRDefault="00C25885" w:rsidP="00C25885">
            <w:pPr>
              <w:snapToGrid w:val="0"/>
              <w:ind w:left="132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:rsidTr="001272EE">
        <w:trPr>
          <w:cantSplit/>
          <w:trHeight w:val="267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25885" w:rsidRPr="008837A3" w:rsidRDefault="00C25885" w:rsidP="00C53BFB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300" w:type="dxa"/>
            <w:gridSpan w:val="11"/>
            <w:tcBorders>
              <w:top w:val="nil"/>
              <w:right w:val="single" w:sz="12" w:space="0" w:color="auto"/>
            </w:tcBorders>
            <w:vAlign w:val="bottom"/>
          </w:tcPr>
          <w:p w:rsidR="00C25885" w:rsidRPr="008837A3" w:rsidRDefault="00C25885" w:rsidP="00C53BFB">
            <w:pPr>
              <w:snapToGrid w:val="0"/>
              <w:ind w:left="132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請詳細註明活動內容，</w:t>
            </w:r>
            <w:r w:rsidRPr="008837A3">
              <w:rPr>
                <w:rFonts w:asciiTheme="majorEastAsia" w:eastAsiaTheme="majorEastAsia" w:hAnsiTheme="majorEastAsia" w:hint="eastAsia"/>
                <w:sz w:val="20"/>
                <w:szCs w:val="20"/>
              </w:rPr>
              <w:t>若活動未依申請用途或違反超出規定之用途，本中心有權制止其活動。</w:t>
            </w:r>
          </w:p>
        </w:tc>
      </w:tr>
      <w:tr w:rsidR="00CD4BF7" w:rsidRPr="008837A3" w:rsidTr="00414622">
        <w:trPr>
          <w:cantSplit/>
          <w:trHeight w:val="990"/>
        </w:trPr>
        <w:tc>
          <w:tcPr>
            <w:tcW w:w="99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D4BF7" w:rsidRPr="008837A3" w:rsidRDefault="00CD4BF7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使用場地</w:t>
            </w: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vAlign w:val="center"/>
          </w:tcPr>
          <w:p w:rsidR="00CD4BF7" w:rsidRPr="00414622" w:rsidRDefault="00CD4BF7" w:rsidP="00FB04D2">
            <w:pPr>
              <w:snapToGrid w:val="0"/>
              <w:ind w:leftChars="-6" w:hangingChars="7" w:hanging="14"/>
              <w:rPr>
                <w:rFonts w:asciiTheme="majorEastAsia" w:eastAsiaTheme="majorEastAsia" w:hAnsiTheme="majorEastAsia" w:cs="細明體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【一期】台元街26號一期會館</w:t>
            </w:r>
          </w:p>
        </w:tc>
        <w:tc>
          <w:tcPr>
            <w:tcW w:w="6180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D4BF7" w:rsidRPr="008837A3" w:rsidRDefault="00CD4BF7" w:rsidP="00CD4BF7">
            <w:pPr>
              <w:snapToGrid w:val="0"/>
              <w:spacing w:line="400" w:lineRule="exact"/>
              <w:ind w:leftChars="47" w:left="113"/>
              <w:rPr>
                <w:rFonts w:asciiTheme="majorEastAsia" w:eastAsiaTheme="majorEastAsia" w:hAnsiTheme="majorEastAsia" w:cs="細明體"/>
              </w:rPr>
            </w:pP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202</w:t>
            </w:r>
            <w:proofErr w:type="gramStart"/>
            <w:r w:rsidRPr="00B131D9">
              <w:rPr>
                <w:rFonts w:asciiTheme="majorEastAsia" w:eastAsiaTheme="majorEastAsia" w:hAnsiTheme="majorEastAsia" w:cs="細明體" w:hint="eastAsia"/>
                <w:b/>
                <w:color w:val="000000" w:themeColor="text1"/>
              </w:rPr>
              <w:t>一</w:t>
            </w:r>
            <w:proofErr w:type="gramEnd"/>
            <w:r w:rsidRPr="00B131D9">
              <w:rPr>
                <w:rFonts w:asciiTheme="majorEastAsia" w:eastAsiaTheme="majorEastAsia" w:hAnsiTheme="majorEastAsia" w:cs="細明體" w:hint="eastAsia"/>
                <w:b/>
                <w:color w:val="000000" w:themeColor="text1"/>
              </w:rPr>
              <w:t>期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多功能會議室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   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201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劇場式會議中心        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VIP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貴賓室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             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101</w:t>
            </w:r>
            <w:r>
              <w:rPr>
                <w:rFonts w:asciiTheme="majorEastAsia" w:eastAsiaTheme="majorEastAsia" w:hAnsiTheme="majorEastAsia" w:cs="細明體" w:hint="eastAsia"/>
              </w:rPr>
              <w:t>展示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中心</w:t>
            </w:r>
          </w:p>
        </w:tc>
      </w:tr>
      <w:tr w:rsidR="00CD4BF7" w:rsidRPr="008837A3" w:rsidTr="00FB04D2">
        <w:trPr>
          <w:cantSplit/>
          <w:trHeight w:val="835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D4BF7" w:rsidRPr="008837A3" w:rsidRDefault="00CD4BF7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vAlign w:val="center"/>
          </w:tcPr>
          <w:p w:rsidR="00CD4BF7" w:rsidRPr="00414622" w:rsidRDefault="00CD4BF7" w:rsidP="00FB04D2">
            <w:pPr>
              <w:snapToGrid w:val="0"/>
              <w:ind w:leftChars="-6" w:hangingChars="7" w:hanging="14"/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【二期】台元街34號旁</w:t>
            </w:r>
          </w:p>
        </w:tc>
        <w:tc>
          <w:tcPr>
            <w:tcW w:w="6180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D4BF7" w:rsidRPr="008837A3" w:rsidRDefault="00CD4BF7" w:rsidP="00FB04D2">
            <w:pPr>
              <w:snapToGrid w:val="0"/>
              <w:ind w:leftChars="-1" w:left="-2" w:firstLineChars="56" w:firstLine="123"/>
              <w:rPr>
                <w:rFonts w:asciiTheme="majorEastAsia" w:eastAsiaTheme="majorEastAsia" w:hAnsiTheme="majorEastAsia" w:cs="細明體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四季花園</w:t>
            </w:r>
          </w:p>
        </w:tc>
      </w:tr>
      <w:tr w:rsidR="00CD4BF7" w:rsidRPr="008837A3" w:rsidTr="00414622">
        <w:trPr>
          <w:cantSplit/>
          <w:trHeight w:val="989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D4BF7" w:rsidRPr="008837A3" w:rsidRDefault="00CD4BF7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vAlign w:val="center"/>
          </w:tcPr>
          <w:p w:rsidR="00CD4BF7" w:rsidRPr="00414622" w:rsidRDefault="00CD4BF7" w:rsidP="00FB04D2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【三期】台元一街3號三期會館</w:t>
            </w:r>
          </w:p>
        </w:tc>
        <w:tc>
          <w:tcPr>
            <w:tcW w:w="6180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D4BF7" w:rsidRPr="008837A3" w:rsidRDefault="00CD4BF7" w:rsidP="00FB04D2">
            <w:pPr>
              <w:snapToGrid w:val="0"/>
              <w:spacing w:line="400" w:lineRule="exact"/>
              <w:ind w:leftChars="47" w:left="114" w:hanging="1"/>
              <w:rPr>
                <w:rFonts w:asciiTheme="majorEastAsia" w:eastAsiaTheme="majorEastAsia" w:hAnsiTheme="majorEastAsia" w:cs="細明體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 w:rsidR="001855F0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204</w:t>
            </w:r>
            <w:proofErr w:type="gramStart"/>
            <w:r w:rsidRPr="00A27B46">
              <w:rPr>
                <w:rFonts w:ascii="Arial" w:eastAsiaTheme="majorEastAsia" w:hAnsi="Arial" w:cs="Arial" w:hint="eastAsia"/>
                <w:b/>
                <w:color w:val="000000" w:themeColor="text1"/>
                <w:sz w:val="22"/>
                <w:szCs w:val="22"/>
              </w:rPr>
              <w:t>三</w:t>
            </w:r>
            <w:proofErr w:type="gramEnd"/>
            <w:r w:rsidRPr="00A27B46">
              <w:rPr>
                <w:rFonts w:ascii="Arial" w:eastAsiaTheme="majorEastAsia" w:hAnsi="Arial" w:cs="Arial" w:hint="eastAsia"/>
                <w:b/>
                <w:color w:val="000000" w:themeColor="text1"/>
                <w:sz w:val="22"/>
                <w:szCs w:val="22"/>
              </w:rPr>
              <w:t>期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多功能會議室  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 w:rsidR="001855F0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</w:t>
            </w:r>
            <w:bookmarkStart w:id="0" w:name="_GoBack"/>
            <w:bookmarkEnd w:id="0"/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3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文化廳         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 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□</w:t>
            </w:r>
            <w:r w:rsidR="001855F0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205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宴會廳</w:t>
            </w:r>
          </w:p>
        </w:tc>
      </w:tr>
      <w:tr w:rsidR="00CD4BF7" w:rsidRPr="008837A3" w:rsidTr="00414622">
        <w:trPr>
          <w:cantSplit/>
          <w:trHeight w:val="974"/>
        </w:trPr>
        <w:tc>
          <w:tcPr>
            <w:tcW w:w="991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CD4BF7" w:rsidRPr="008837A3" w:rsidRDefault="00CD4BF7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12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4BF7" w:rsidRPr="00414622" w:rsidRDefault="00CD4BF7" w:rsidP="00FB04D2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【七期】台元街18號1樓</w:t>
            </w:r>
          </w:p>
        </w:tc>
        <w:tc>
          <w:tcPr>
            <w:tcW w:w="6180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D4BF7" w:rsidRPr="008837A3" w:rsidRDefault="00CD4BF7" w:rsidP="00FB04D2">
            <w:pPr>
              <w:snapToGrid w:val="0"/>
              <w:ind w:leftChars="-1" w:left="-2" w:firstLineChars="52" w:firstLine="114"/>
              <w:rPr>
                <w:rFonts w:asciiTheme="majorEastAsia" w:eastAsiaTheme="majorEastAsia" w:hAnsiTheme="majorEastAsia" w:cs="細明體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 w:rsidR="001855F0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206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聯誼會所</w:t>
            </w:r>
          </w:p>
        </w:tc>
      </w:tr>
      <w:tr w:rsidR="00243E15" w:rsidRPr="008837A3" w:rsidTr="001272EE">
        <w:trPr>
          <w:cantSplit/>
          <w:trHeight w:val="122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43E15" w:rsidRPr="008837A3" w:rsidRDefault="00243E15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器材</w:t>
            </w:r>
            <w:r w:rsidR="00A27B46">
              <w:rPr>
                <w:rFonts w:asciiTheme="majorEastAsia" w:eastAsiaTheme="majorEastAsia" w:hAnsiTheme="majorEastAsia" w:hint="eastAsia"/>
                <w:sz w:val="20"/>
              </w:rPr>
              <w:t>說明</w:t>
            </w:r>
          </w:p>
        </w:tc>
        <w:tc>
          <w:tcPr>
            <w:tcW w:w="9300" w:type="dxa"/>
            <w:gridSpan w:val="11"/>
            <w:tcBorders>
              <w:top w:val="single" w:sz="4" w:space="0" w:color="auto"/>
              <w:right w:val="single" w:sz="12" w:space="0" w:color="auto"/>
            </w:tcBorders>
          </w:tcPr>
          <w:p w:rsidR="00243E15" w:rsidRPr="008837A3" w:rsidRDefault="00243E15" w:rsidP="00A27B46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會議室免費提供之器材：無線麥克風、投影機、活動式白板、立牌)</w:t>
            </w:r>
          </w:p>
          <w:p w:rsidR="00243E15" w:rsidRPr="008837A3" w:rsidRDefault="00243E15" w:rsidP="00A27B46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場地如需使用其他器材，可於備註處填寫或來電詢問；</w:t>
            </w: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</w:rPr>
              <w:t>器材皆無單獨租借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。</w:t>
            </w:r>
          </w:p>
          <w:p w:rsidR="00D34836" w:rsidRPr="008837A3" w:rsidRDefault="005D3DF7" w:rsidP="00A27B46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器材借用須與</w:t>
            </w:r>
            <w:r w:rsidR="00D34836" w:rsidRPr="008837A3">
              <w:rPr>
                <w:rFonts w:asciiTheme="majorEastAsia" w:eastAsiaTheme="majorEastAsia" w:hAnsiTheme="majorEastAsia" w:hint="eastAsia"/>
                <w:sz w:val="20"/>
              </w:rPr>
              <w:t>管理</w:t>
            </w:r>
            <w:r w:rsidR="00F36FEA">
              <w:rPr>
                <w:rFonts w:asciiTheme="majorEastAsia" w:eastAsiaTheme="majorEastAsia" w:hAnsiTheme="majorEastAsia" w:hint="eastAsia"/>
                <w:sz w:val="20"/>
              </w:rPr>
              <w:t>服務</w:t>
            </w:r>
            <w:r w:rsidR="00D34836" w:rsidRPr="008837A3">
              <w:rPr>
                <w:rFonts w:asciiTheme="majorEastAsia" w:eastAsiaTheme="majorEastAsia" w:hAnsiTheme="majorEastAsia" w:hint="eastAsia"/>
                <w:sz w:val="20"/>
              </w:rPr>
              <w:t>中心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協調</w:t>
            </w:r>
            <w:r w:rsidR="00D34836" w:rsidRPr="008837A3">
              <w:rPr>
                <w:rFonts w:asciiTheme="majorEastAsia" w:eastAsiaTheme="majorEastAsia" w:hAnsiTheme="majorEastAsia" w:hint="eastAsia"/>
                <w:sz w:val="20"/>
              </w:rPr>
              <w:t>確認與數量後方可借用。</w:t>
            </w:r>
          </w:p>
        </w:tc>
      </w:tr>
      <w:tr w:rsidR="00C03118" w:rsidRPr="008837A3" w:rsidTr="001855F0">
        <w:trPr>
          <w:cantSplit/>
          <w:trHeight w:val="609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03118" w:rsidRPr="008837A3" w:rsidRDefault="001272EE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/>
                <w:sz w:val="20"/>
              </w:rPr>
              <w:t xml:space="preserve">備  </w:t>
            </w:r>
            <w:proofErr w:type="gramStart"/>
            <w:r>
              <w:rPr>
                <w:rFonts w:asciiTheme="majorEastAsia" w:eastAsiaTheme="majorEastAsia" w:hAnsiTheme="majorEastAsia"/>
                <w:sz w:val="20"/>
              </w:rPr>
              <w:t>註</w:t>
            </w:r>
            <w:proofErr w:type="gramEnd"/>
          </w:p>
        </w:tc>
        <w:tc>
          <w:tcPr>
            <w:tcW w:w="9300" w:type="dxa"/>
            <w:gridSpan w:val="11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03118" w:rsidRPr="008837A3" w:rsidRDefault="00C03118">
            <w:pPr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1272EE" w:rsidRPr="008837A3" w:rsidTr="00CB4355">
        <w:trPr>
          <w:cantSplit/>
          <w:trHeight w:val="3098"/>
        </w:trPr>
        <w:tc>
          <w:tcPr>
            <w:tcW w:w="991" w:type="dxa"/>
            <w:gridSpan w:val="2"/>
            <w:tcBorders>
              <w:left w:val="single" w:sz="12" w:space="0" w:color="auto"/>
            </w:tcBorders>
            <w:vAlign w:val="center"/>
          </w:tcPr>
          <w:p w:rsidR="001272EE" w:rsidRPr="00AB5360" w:rsidRDefault="001272EE" w:rsidP="001272EE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B5360">
              <w:rPr>
                <w:rFonts w:asciiTheme="majorEastAsia" w:eastAsiaTheme="majorEastAsia" w:hAnsiTheme="majorEastAsia" w:hint="eastAsia"/>
                <w:sz w:val="20"/>
              </w:rPr>
              <w:t>場地</w:t>
            </w:r>
          </w:p>
          <w:p w:rsidR="001272EE" w:rsidRPr="008837A3" w:rsidRDefault="001272EE" w:rsidP="001272EE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B5360">
              <w:rPr>
                <w:rFonts w:asciiTheme="majorEastAsia" w:eastAsiaTheme="majorEastAsia" w:hAnsiTheme="majorEastAsia" w:hint="eastAsia"/>
                <w:sz w:val="20"/>
              </w:rPr>
              <w:t>清潔費</w:t>
            </w:r>
          </w:p>
        </w:tc>
        <w:tc>
          <w:tcPr>
            <w:tcW w:w="5105" w:type="dxa"/>
            <w:gridSpan w:val="6"/>
            <w:tcBorders>
              <w:right w:val="single" w:sz="4" w:space="0" w:color="auto"/>
            </w:tcBorders>
            <w:vAlign w:val="center"/>
          </w:tcPr>
          <w:p w:rsidR="001272EE" w:rsidRPr="00AB5360" w:rsidRDefault="00AB5360" w:rsidP="00AB5360">
            <w:pPr>
              <w:jc w:val="both"/>
              <w:rPr>
                <w:rFonts w:asciiTheme="majorEastAsia" w:eastAsiaTheme="majorEastAsia" w:hAnsiTheme="majorEastAsia"/>
                <w:b/>
                <w:sz w:val="20"/>
              </w:rPr>
            </w:pPr>
            <w:r>
              <w:rPr>
                <w:rFonts w:asciiTheme="majorEastAsia" w:eastAsiaTheme="majorEastAsia" w:hAnsiTheme="majorEastAsia" w:cs="細明體" w:hint="eastAsia"/>
                <w:b/>
                <w:sz w:val="20"/>
              </w:rPr>
              <w:t xml:space="preserve">  </w:t>
            </w:r>
            <w:r w:rsidRPr="00AB5360">
              <w:rPr>
                <w:rFonts w:asciiTheme="majorEastAsia" w:eastAsiaTheme="majorEastAsia" w:hAnsiTheme="majorEastAsia" w:cs="細明體" w:hint="eastAsia"/>
                <w:b/>
                <w:sz w:val="20"/>
              </w:rPr>
              <w:t>總費用：</w:t>
            </w:r>
            <w:r w:rsidRPr="00AB5360">
              <w:rPr>
                <w:rFonts w:asciiTheme="majorEastAsia" w:eastAsiaTheme="majorEastAsia" w:hAnsiTheme="majorEastAsia" w:cs="細明體" w:hint="eastAsia"/>
                <w:b/>
                <w:sz w:val="20"/>
                <w:u w:val="single"/>
              </w:rPr>
              <w:t xml:space="preserve">  </w:t>
            </w:r>
            <w:r w:rsidR="001272EE" w:rsidRPr="00AB5360">
              <w:rPr>
                <w:rFonts w:asciiTheme="majorEastAsia" w:eastAsiaTheme="majorEastAsia" w:hAnsiTheme="majorEastAsia" w:cs="細明體" w:hint="eastAsia"/>
                <w:b/>
                <w:sz w:val="20"/>
                <w:u w:val="single"/>
              </w:rPr>
              <w:t xml:space="preserve">                   </w:t>
            </w:r>
            <w:r w:rsidR="001272EE" w:rsidRPr="00AB5360">
              <w:rPr>
                <w:rFonts w:asciiTheme="majorEastAsia" w:eastAsiaTheme="majorEastAsia" w:hAnsiTheme="majorEastAsia" w:cs="細明體" w:hint="eastAsia"/>
                <w:b/>
                <w:sz w:val="20"/>
              </w:rPr>
              <w:t xml:space="preserve"> </w:t>
            </w:r>
            <w:r w:rsidR="001272EE" w:rsidRPr="00AB5360">
              <w:rPr>
                <w:rFonts w:asciiTheme="majorEastAsia" w:eastAsiaTheme="majorEastAsia" w:hAnsiTheme="majorEastAsia" w:hint="eastAsia"/>
                <w:b/>
                <w:sz w:val="20"/>
              </w:rPr>
              <w:t>元</w:t>
            </w:r>
          </w:p>
          <w:p w:rsidR="001272EE" w:rsidRPr="008837A3" w:rsidRDefault="00AB5360" w:rsidP="00AB5360">
            <w:pPr>
              <w:snapToGrid w:val="0"/>
              <w:ind w:leftChars="86" w:left="206" w:firstLineChars="380" w:firstLine="760"/>
              <w:jc w:val="both"/>
              <w:rPr>
                <w:rFonts w:asciiTheme="majorEastAsia" w:eastAsiaTheme="majorEastAsia" w:hAnsiTheme="majorEastAsia"/>
                <w:sz w:val="18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 xml:space="preserve">   ( </w:t>
            </w:r>
            <w:r w:rsidR="001272EE" w:rsidRPr="008837A3">
              <w:rPr>
                <w:rFonts w:asciiTheme="majorEastAsia" w:eastAsiaTheme="majorEastAsia" w:hAnsiTheme="majorEastAsia" w:hint="eastAsia"/>
                <w:sz w:val="20"/>
              </w:rPr>
              <w:t>訂金：</w:t>
            </w:r>
            <w:r w:rsidR="001272EE"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 </w:t>
            </w:r>
            <w:r w:rsidR="001272EE" w:rsidRPr="008837A3">
              <w:rPr>
                <w:rFonts w:asciiTheme="majorEastAsia" w:eastAsiaTheme="majorEastAsia" w:hAnsiTheme="majorEastAsia" w:hint="eastAsia"/>
                <w:sz w:val="20"/>
              </w:rPr>
              <w:t>，餘額：</w:t>
            </w:r>
            <w:r w:rsidR="001272EE"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 </w:t>
            </w:r>
            <w:r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</w:t>
            </w:r>
            <w:r w:rsidRPr="00AB5360">
              <w:rPr>
                <w:rFonts w:asciiTheme="majorEastAsia" w:eastAsiaTheme="majorEastAsia" w:hAnsiTheme="majorEastAsia" w:hint="eastAsia"/>
                <w:sz w:val="20"/>
              </w:rPr>
              <w:t xml:space="preserve"> )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1272EE" w:rsidRPr="00AC1F9B" w:rsidRDefault="001272EE" w:rsidP="00774926">
            <w:pPr>
              <w:snapToGrid w:val="0"/>
              <w:ind w:left="113" w:right="113"/>
              <w:jc w:val="center"/>
              <w:rPr>
                <w:rFonts w:asciiTheme="majorEastAsia" w:eastAsiaTheme="majorEastAsia" w:hAnsiTheme="majorEastAsia"/>
                <w:b/>
                <w:color w:val="FF0000"/>
                <w:sz w:val="20"/>
              </w:rPr>
            </w:pPr>
            <w:r w:rsidRPr="00AC1F9B">
              <w:rPr>
                <w:rFonts w:asciiTheme="majorEastAsia" w:eastAsiaTheme="majorEastAsia" w:hAnsiTheme="majorEastAsia" w:hint="eastAsia"/>
                <w:b/>
                <w:color w:val="FF0000"/>
                <w:sz w:val="20"/>
              </w:rPr>
              <w:t>申請</w:t>
            </w:r>
            <w:r w:rsidR="00AC1F9B" w:rsidRPr="00AC1F9B">
              <w:rPr>
                <w:rFonts w:asciiTheme="majorEastAsia" w:eastAsiaTheme="majorEastAsia" w:hAnsiTheme="majorEastAsia" w:hint="eastAsia"/>
                <w:b/>
                <w:color w:val="FF0000"/>
                <w:sz w:val="20"/>
              </w:rPr>
              <w:t>公司</w:t>
            </w:r>
            <w:r w:rsidR="00774926">
              <w:rPr>
                <w:rFonts w:asciiTheme="majorEastAsia" w:eastAsiaTheme="majorEastAsia" w:hAnsiTheme="majorEastAsia" w:hint="eastAsia"/>
                <w:b/>
                <w:color w:val="FF0000"/>
                <w:sz w:val="20"/>
              </w:rPr>
              <w:t>用印</w:t>
            </w:r>
          </w:p>
        </w:tc>
        <w:tc>
          <w:tcPr>
            <w:tcW w:w="3770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1272EE" w:rsidRDefault="00774926" w:rsidP="00AC1F9B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</w:pPr>
            <w:proofErr w:type="gramStart"/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本公司已詳讀</w:t>
            </w:r>
            <w:proofErr w:type="gramEnd"/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「台元科技園區 場地借用辦法」之規定，並同意</w:t>
            </w:r>
            <w:r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遵守</w:t>
            </w:r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：</w:t>
            </w:r>
          </w:p>
          <w:p w:rsidR="00774926" w:rsidRDefault="00774926" w:rsidP="00AC1F9B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</w:pPr>
          </w:p>
          <w:p w:rsidR="00774926" w:rsidRPr="008837A3" w:rsidRDefault="00774926" w:rsidP="00AC1F9B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</w:rPr>
            </w:pPr>
            <w:r w:rsidRPr="00774926">
              <w:rPr>
                <w:rFonts w:asciiTheme="majorEastAsia" w:eastAsiaTheme="majorEastAsia" w:hAnsiTheme="majorEastAsia"/>
                <w:noProof/>
                <w:color w:val="FF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5C9836" wp14:editId="78481526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259079</wp:posOffset>
                      </wp:positionV>
                      <wp:extent cx="1057275" cy="1000125"/>
                      <wp:effectExtent l="0" t="0" r="28575" b="28575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1000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4926" w:rsidRDefault="00774926" w:rsidP="00774926"/>
                                <w:p w:rsidR="00774926" w:rsidRPr="00774926" w:rsidRDefault="00774926" w:rsidP="00774926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774926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公司</w:t>
                                  </w:r>
                                </w:p>
                                <w:p w:rsidR="00774926" w:rsidRPr="00774926" w:rsidRDefault="00774926" w:rsidP="00774926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774926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28" type="#_x0000_t202" style="position:absolute;left:0;text-align:left;margin-left:28.7pt;margin-top:20.4pt;width:83.2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" fillcolor="white [3201]" strokecolor="#d8d8d8 [2732]" strokeweight="2pt">
                      <v:textbox>
                        <w:txbxContent>
                          <w:p w:rsidR="00774926" w:rsidRDefault="00774926" w:rsidP="00774926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774926" w:rsidRPr="00774926" w:rsidRDefault="00774926" w:rsidP="00774926">
                            <w:pPr>
                              <w:jc w:val="center"/>
                              <w:rPr>
                                <w:rFonts w:hint="eastAsia"/>
                                <w:color w:val="BFBFBF" w:themeColor="background1" w:themeShade="BF"/>
                              </w:rPr>
                            </w:pPr>
                            <w:r w:rsidRPr="00774926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公司</w:t>
                            </w:r>
                          </w:p>
                          <w:p w:rsidR="00774926" w:rsidRPr="00774926" w:rsidRDefault="00774926" w:rsidP="00774926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774926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D5339" w:rsidRPr="00A27B46" w:rsidRDefault="00A27B46" w:rsidP="00F164A4">
      <w:pPr>
        <w:spacing w:line="240" w:lineRule="atLeast"/>
        <w:jc w:val="center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「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場地借用切結書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」及「借用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申請書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」</w:t>
      </w:r>
      <w:r w:rsidR="00F164A4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二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份資料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請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傳真至03-552</w:t>
      </w:r>
      <w:r w:rsidR="00BF691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5181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，傳真後請電話03-552</w:t>
      </w:r>
      <w:r w:rsidR="00BF691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5118</w:t>
      </w:r>
      <w:r w:rsidR="001E292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#192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確認</w:t>
      </w:r>
    </w:p>
    <w:sectPr w:rsidR="002D5339" w:rsidRPr="00A27B46" w:rsidSect="00802551">
      <w:pgSz w:w="11906" w:h="16838"/>
      <w:pgMar w:top="567" w:right="748" w:bottom="221" w:left="9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868" w:rsidRDefault="00864868" w:rsidP="003C3FDC">
      <w:r>
        <w:separator/>
      </w:r>
    </w:p>
  </w:endnote>
  <w:endnote w:type="continuationSeparator" w:id="0">
    <w:p w:rsidR="00864868" w:rsidRDefault="00864868" w:rsidP="003C3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868" w:rsidRDefault="00864868" w:rsidP="003C3FDC">
      <w:r>
        <w:separator/>
      </w:r>
    </w:p>
  </w:footnote>
  <w:footnote w:type="continuationSeparator" w:id="0">
    <w:p w:rsidR="00864868" w:rsidRDefault="00864868" w:rsidP="003C3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9A9"/>
    <w:multiLevelType w:val="hybridMultilevel"/>
    <w:tmpl w:val="C9BE2744"/>
    <w:lvl w:ilvl="0" w:tplc="0409000F">
      <w:start w:val="1"/>
      <w:numFmt w:val="decimal"/>
      <w:lvlText w:val="%1."/>
      <w:lvlJc w:val="left"/>
      <w:pPr>
        <w:tabs>
          <w:tab w:val="num" w:pos="478"/>
        </w:tabs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8"/>
        </w:tabs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8"/>
        </w:tabs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8"/>
        </w:tabs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8"/>
        </w:tabs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8"/>
        </w:tabs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8"/>
        </w:tabs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8"/>
        </w:tabs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8"/>
        </w:tabs>
        <w:ind w:left="4318" w:hanging="480"/>
      </w:pPr>
    </w:lvl>
  </w:abstractNum>
  <w:abstractNum w:abstractNumId="1">
    <w:nsid w:val="0A73186E"/>
    <w:multiLevelType w:val="hybridMultilevel"/>
    <w:tmpl w:val="950690D6"/>
    <w:lvl w:ilvl="0" w:tplc="F24E29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8E6A77"/>
    <w:multiLevelType w:val="hybridMultilevel"/>
    <w:tmpl w:val="4C2242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F01330"/>
    <w:multiLevelType w:val="hybridMultilevel"/>
    <w:tmpl w:val="80C817E4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4">
    <w:nsid w:val="1A6A787B"/>
    <w:multiLevelType w:val="hybridMultilevel"/>
    <w:tmpl w:val="99BA0A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C05343E"/>
    <w:multiLevelType w:val="hybridMultilevel"/>
    <w:tmpl w:val="E17E30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FD56A04"/>
    <w:multiLevelType w:val="hybridMultilevel"/>
    <w:tmpl w:val="F164463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1D648A1"/>
    <w:multiLevelType w:val="hybridMultilevel"/>
    <w:tmpl w:val="B634781E"/>
    <w:lvl w:ilvl="0" w:tplc="338A85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E126F7"/>
    <w:multiLevelType w:val="hybridMultilevel"/>
    <w:tmpl w:val="5FC44508"/>
    <w:lvl w:ilvl="0" w:tplc="FE686E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9">
    <w:nsid w:val="2A717832"/>
    <w:multiLevelType w:val="hybridMultilevel"/>
    <w:tmpl w:val="CEF4FD80"/>
    <w:lvl w:ilvl="0" w:tplc="DE3EA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E5C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28E3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E95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C2ED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0C04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E9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E07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E4CC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A5F53"/>
    <w:multiLevelType w:val="hybridMultilevel"/>
    <w:tmpl w:val="09204FE2"/>
    <w:lvl w:ilvl="0" w:tplc="8B18A5E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4B460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8B18A5E8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E2F6FBB"/>
    <w:multiLevelType w:val="hybridMultilevel"/>
    <w:tmpl w:val="5802E03C"/>
    <w:lvl w:ilvl="0" w:tplc="0409000F">
      <w:start w:val="1"/>
      <w:numFmt w:val="decimal"/>
      <w:lvlText w:val="%1."/>
      <w:lvlJc w:val="left"/>
      <w:pPr>
        <w:tabs>
          <w:tab w:val="num" w:pos="1140"/>
        </w:tabs>
        <w:ind w:left="11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12">
    <w:nsid w:val="32866E76"/>
    <w:multiLevelType w:val="hybridMultilevel"/>
    <w:tmpl w:val="DD0467EA"/>
    <w:lvl w:ilvl="0" w:tplc="1C1C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887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F0E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F838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8D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87C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F43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A5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48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50485"/>
    <w:multiLevelType w:val="hybridMultilevel"/>
    <w:tmpl w:val="D26C1654"/>
    <w:lvl w:ilvl="0" w:tplc="ACC225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>
    <w:nsid w:val="392C7EE5"/>
    <w:multiLevelType w:val="hybridMultilevel"/>
    <w:tmpl w:val="307EA50E"/>
    <w:lvl w:ilvl="0" w:tplc="87A2D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D646728"/>
    <w:multiLevelType w:val="hybridMultilevel"/>
    <w:tmpl w:val="7D70C1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F376CFE"/>
    <w:multiLevelType w:val="hybridMultilevel"/>
    <w:tmpl w:val="508EC2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0E0727E"/>
    <w:multiLevelType w:val="hybridMultilevel"/>
    <w:tmpl w:val="49409BB4"/>
    <w:lvl w:ilvl="0" w:tplc="B7583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23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C7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4E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A5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8C0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DC9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AC8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344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1138BF"/>
    <w:multiLevelType w:val="hybridMultilevel"/>
    <w:tmpl w:val="E51AAAA0"/>
    <w:lvl w:ilvl="0" w:tplc="B4C2F6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9">
    <w:nsid w:val="56066590"/>
    <w:multiLevelType w:val="hybridMultilevel"/>
    <w:tmpl w:val="039CD74A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0">
    <w:nsid w:val="56F65B39"/>
    <w:multiLevelType w:val="hybridMultilevel"/>
    <w:tmpl w:val="BDF87D0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E2F057C"/>
    <w:multiLevelType w:val="hybridMultilevel"/>
    <w:tmpl w:val="EFE25D08"/>
    <w:lvl w:ilvl="0" w:tplc="A12A35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1513D21"/>
    <w:multiLevelType w:val="hybridMultilevel"/>
    <w:tmpl w:val="C48A87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15E14D6"/>
    <w:multiLevelType w:val="hybridMultilevel"/>
    <w:tmpl w:val="F8D0C7F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4">
    <w:nsid w:val="62396213"/>
    <w:multiLevelType w:val="hybridMultilevel"/>
    <w:tmpl w:val="5A026C3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8892659"/>
    <w:multiLevelType w:val="hybridMultilevel"/>
    <w:tmpl w:val="B21EA34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702D3C52"/>
    <w:multiLevelType w:val="hybridMultilevel"/>
    <w:tmpl w:val="310C17A6"/>
    <w:lvl w:ilvl="0" w:tplc="F2C63C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7">
    <w:nsid w:val="720914B8"/>
    <w:multiLevelType w:val="hybridMultilevel"/>
    <w:tmpl w:val="2B7EFD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22F4291"/>
    <w:multiLevelType w:val="hybridMultilevel"/>
    <w:tmpl w:val="E95618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2"/>
  </w:num>
  <w:num w:numId="4">
    <w:abstractNumId w:val="5"/>
  </w:num>
  <w:num w:numId="5">
    <w:abstractNumId w:val="24"/>
  </w:num>
  <w:num w:numId="6">
    <w:abstractNumId w:val="25"/>
  </w:num>
  <w:num w:numId="7">
    <w:abstractNumId w:val="6"/>
  </w:num>
  <w:num w:numId="8">
    <w:abstractNumId w:val="22"/>
  </w:num>
  <w:num w:numId="9">
    <w:abstractNumId w:val="15"/>
  </w:num>
  <w:num w:numId="10">
    <w:abstractNumId w:val="19"/>
  </w:num>
  <w:num w:numId="11">
    <w:abstractNumId w:val="23"/>
  </w:num>
  <w:num w:numId="12">
    <w:abstractNumId w:val="20"/>
  </w:num>
  <w:num w:numId="13">
    <w:abstractNumId w:val="16"/>
  </w:num>
  <w:num w:numId="14">
    <w:abstractNumId w:val="11"/>
  </w:num>
  <w:num w:numId="15">
    <w:abstractNumId w:val="0"/>
  </w:num>
  <w:num w:numId="16">
    <w:abstractNumId w:val="27"/>
  </w:num>
  <w:num w:numId="17">
    <w:abstractNumId w:val="2"/>
  </w:num>
  <w:num w:numId="18">
    <w:abstractNumId w:val="10"/>
  </w:num>
  <w:num w:numId="19">
    <w:abstractNumId w:val="13"/>
  </w:num>
  <w:num w:numId="20">
    <w:abstractNumId w:val="26"/>
  </w:num>
  <w:num w:numId="21">
    <w:abstractNumId w:val="18"/>
  </w:num>
  <w:num w:numId="22">
    <w:abstractNumId w:val="8"/>
  </w:num>
  <w:num w:numId="23">
    <w:abstractNumId w:val="3"/>
  </w:num>
  <w:num w:numId="24">
    <w:abstractNumId w:val="21"/>
  </w:num>
  <w:num w:numId="25">
    <w:abstractNumId w:val="14"/>
  </w:num>
  <w:num w:numId="26">
    <w:abstractNumId w:val="4"/>
  </w:num>
  <w:num w:numId="27">
    <w:abstractNumId w:val="28"/>
  </w:num>
  <w:num w:numId="28">
    <w:abstractNumId w:val="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EE"/>
    <w:rsid w:val="000052E8"/>
    <w:rsid w:val="000358B6"/>
    <w:rsid w:val="0005535F"/>
    <w:rsid w:val="00076855"/>
    <w:rsid w:val="00085619"/>
    <w:rsid w:val="000A5476"/>
    <w:rsid w:val="000B3073"/>
    <w:rsid w:val="000B5AA3"/>
    <w:rsid w:val="000C00D6"/>
    <w:rsid w:val="001004BD"/>
    <w:rsid w:val="0010687D"/>
    <w:rsid w:val="0011318E"/>
    <w:rsid w:val="001272EE"/>
    <w:rsid w:val="001616EA"/>
    <w:rsid w:val="00171E3C"/>
    <w:rsid w:val="00172574"/>
    <w:rsid w:val="001807AF"/>
    <w:rsid w:val="001855F0"/>
    <w:rsid w:val="001860BC"/>
    <w:rsid w:val="001A4BEA"/>
    <w:rsid w:val="001D25A1"/>
    <w:rsid w:val="001E2929"/>
    <w:rsid w:val="001F0438"/>
    <w:rsid w:val="001F15B4"/>
    <w:rsid w:val="002066BA"/>
    <w:rsid w:val="002110D0"/>
    <w:rsid w:val="0022189D"/>
    <w:rsid w:val="00222A50"/>
    <w:rsid w:val="00223ABC"/>
    <w:rsid w:val="0022406B"/>
    <w:rsid w:val="00225027"/>
    <w:rsid w:val="00240893"/>
    <w:rsid w:val="00243E15"/>
    <w:rsid w:val="00291B68"/>
    <w:rsid w:val="002B0C0E"/>
    <w:rsid w:val="002C5D88"/>
    <w:rsid w:val="002D2021"/>
    <w:rsid w:val="002D5339"/>
    <w:rsid w:val="002F731B"/>
    <w:rsid w:val="0031735A"/>
    <w:rsid w:val="003470C2"/>
    <w:rsid w:val="00361D2C"/>
    <w:rsid w:val="00362B87"/>
    <w:rsid w:val="00367E75"/>
    <w:rsid w:val="0037152D"/>
    <w:rsid w:val="00374006"/>
    <w:rsid w:val="00375FDD"/>
    <w:rsid w:val="00385C07"/>
    <w:rsid w:val="003932DD"/>
    <w:rsid w:val="003A46FC"/>
    <w:rsid w:val="003C14C6"/>
    <w:rsid w:val="003C3FDC"/>
    <w:rsid w:val="003E60C3"/>
    <w:rsid w:val="00402893"/>
    <w:rsid w:val="00412E4A"/>
    <w:rsid w:val="00414622"/>
    <w:rsid w:val="00415FF5"/>
    <w:rsid w:val="00427342"/>
    <w:rsid w:val="00430AD4"/>
    <w:rsid w:val="004325C6"/>
    <w:rsid w:val="00433088"/>
    <w:rsid w:val="00435C35"/>
    <w:rsid w:val="00444D03"/>
    <w:rsid w:val="00455C21"/>
    <w:rsid w:val="00456FE6"/>
    <w:rsid w:val="00457C63"/>
    <w:rsid w:val="00460DA8"/>
    <w:rsid w:val="00497887"/>
    <w:rsid w:val="004B7FDC"/>
    <w:rsid w:val="004D347E"/>
    <w:rsid w:val="004E4483"/>
    <w:rsid w:val="004F5373"/>
    <w:rsid w:val="004F5DAE"/>
    <w:rsid w:val="0052006D"/>
    <w:rsid w:val="00540B4C"/>
    <w:rsid w:val="005554DC"/>
    <w:rsid w:val="00596D0C"/>
    <w:rsid w:val="00597DE1"/>
    <w:rsid w:val="005C6A64"/>
    <w:rsid w:val="005D3DF7"/>
    <w:rsid w:val="005D6D3E"/>
    <w:rsid w:val="005F7A57"/>
    <w:rsid w:val="00601CDF"/>
    <w:rsid w:val="00607017"/>
    <w:rsid w:val="00614644"/>
    <w:rsid w:val="00625750"/>
    <w:rsid w:val="0064584A"/>
    <w:rsid w:val="006712EB"/>
    <w:rsid w:val="00676A92"/>
    <w:rsid w:val="006857CC"/>
    <w:rsid w:val="00691EFC"/>
    <w:rsid w:val="006935DA"/>
    <w:rsid w:val="006956A3"/>
    <w:rsid w:val="006A21A7"/>
    <w:rsid w:val="006A65B1"/>
    <w:rsid w:val="006A7C92"/>
    <w:rsid w:val="006C4AB2"/>
    <w:rsid w:val="006C6202"/>
    <w:rsid w:val="006E2FDA"/>
    <w:rsid w:val="006E567F"/>
    <w:rsid w:val="006F43FD"/>
    <w:rsid w:val="00735254"/>
    <w:rsid w:val="00735AD4"/>
    <w:rsid w:val="007362D3"/>
    <w:rsid w:val="00746486"/>
    <w:rsid w:val="007660FE"/>
    <w:rsid w:val="007669B7"/>
    <w:rsid w:val="00767B96"/>
    <w:rsid w:val="00771CAC"/>
    <w:rsid w:val="00774926"/>
    <w:rsid w:val="007858ED"/>
    <w:rsid w:val="00787AAE"/>
    <w:rsid w:val="00790CB1"/>
    <w:rsid w:val="00796DA3"/>
    <w:rsid w:val="007B17DD"/>
    <w:rsid w:val="007B321D"/>
    <w:rsid w:val="007C7941"/>
    <w:rsid w:val="007F61D2"/>
    <w:rsid w:val="00800286"/>
    <w:rsid w:val="00802551"/>
    <w:rsid w:val="00802713"/>
    <w:rsid w:val="00834343"/>
    <w:rsid w:val="0085020C"/>
    <w:rsid w:val="00851FC5"/>
    <w:rsid w:val="008534BB"/>
    <w:rsid w:val="00855D48"/>
    <w:rsid w:val="00864868"/>
    <w:rsid w:val="00881C2B"/>
    <w:rsid w:val="008837A3"/>
    <w:rsid w:val="008851C7"/>
    <w:rsid w:val="0088554D"/>
    <w:rsid w:val="00886BDA"/>
    <w:rsid w:val="008A3C90"/>
    <w:rsid w:val="008A6CEE"/>
    <w:rsid w:val="008E361D"/>
    <w:rsid w:val="008E5BD6"/>
    <w:rsid w:val="009046B0"/>
    <w:rsid w:val="00926865"/>
    <w:rsid w:val="00965D98"/>
    <w:rsid w:val="009746E6"/>
    <w:rsid w:val="00977AB8"/>
    <w:rsid w:val="00980DEE"/>
    <w:rsid w:val="009827FD"/>
    <w:rsid w:val="009873EC"/>
    <w:rsid w:val="009931A3"/>
    <w:rsid w:val="009A54FF"/>
    <w:rsid w:val="009B08B9"/>
    <w:rsid w:val="009B6589"/>
    <w:rsid w:val="009C38E9"/>
    <w:rsid w:val="009E4F00"/>
    <w:rsid w:val="009F10F1"/>
    <w:rsid w:val="009F21FD"/>
    <w:rsid w:val="00A00D33"/>
    <w:rsid w:val="00A03232"/>
    <w:rsid w:val="00A11A37"/>
    <w:rsid w:val="00A24DE3"/>
    <w:rsid w:val="00A27B46"/>
    <w:rsid w:val="00A31781"/>
    <w:rsid w:val="00A37346"/>
    <w:rsid w:val="00A41C95"/>
    <w:rsid w:val="00A457F8"/>
    <w:rsid w:val="00A5045B"/>
    <w:rsid w:val="00A84978"/>
    <w:rsid w:val="00A853F7"/>
    <w:rsid w:val="00AB5360"/>
    <w:rsid w:val="00AB7166"/>
    <w:rsid w:val="00AB7F48"/>
    <w:rsid w:val="00AC1F9B"/>
    <w:rsid w:val="00AC4C0E"/>
    <w:rsid w:val="00AD3810"/>
    <w:rsid w:val="00AD4516"/>
    <w:rsid w:val="00AD54BB"/>
    <w:rsid w:val="00AE1EE6"/>
    <w:rsid w:val="00AF06F5"/>
    <w:rsid w:val="00AF0B35"/>
    <w:rsid w:val="00B02B77"/>
    <w:rsid w:val="00B131D9"/>
    <w:rsid w:val="00B1761C"/>
    <w:rsid w:val="00B25C5A"/>
    <w:rsid w:val="00B62964"/>
    <w:rsid w:val="00B73ECC"/>
    <w:rsid w:val="00B83275"/>
    <w:rsid w:val="00B90DBA"/>
    <w:rsid w:val="00B9463F"/>
    <w:rsid w:val="00B96827"/>
    <w:rsid w:val="00BC221E"/>
    <w:rsid w:val="00BC4722"/>
    <w:rsid w:val="00BE4E8D"/>
    <w:rsid w:val="00BF1F0B"/>
    <w:rsid w:val="00BF6919"/>
    <w:rsid w:val="00C03118"/>
    <w:rsid w:val="00C0524E"/>
    <w:rsid w:val="00C14A2E"/>
    <w:rsid w:val="00C23DAE"/>
    <w:rsid w:val="00C25885"/>
    <w:rsid w:val="00C50CCF"/>
    <w:rsid w:val="00C53BFB"/>
    <w:rsid w:val="00C54A10"/>
    <w:rsid w:val="00C61C72"/>
    <w:rsid w:val="00C673AB"/>
    <w:rsid w:val="00C71094"/>
    <w:rsid w:val="00CA6CA6"/>
    <w:rsid w:val="00CB2ED5"/>
    <w:rsid w:val="00CB4355"/>
    <w:rsid w:val="00CC6307"/>
    <w:rsid w:val="00CD4BF7"/>
    <w:rsid w:val="00CD50C3"/>
    <w:rsid w:val="00CF42F2"/>
    <w:rsid w:val="00D07287"/>
    <w:rsid w:val="00D34836"/>
    <w:rsid w:val="00D40B1E"/>
    <w:rsid w:val="00D415F4"/>
    <w:rsid w:val="00D509E0"/>
    <w:rsid w:val="00D52459"/>
    <w:rsid w:val="00D81D49"/>
    <w:rsid w:val="00D853F7"/>
    <w:rsid w:val="00D87CAE"/>
    <w:rsid w:val="00D939A1"/>
    <w:rsid w:val="00DB354F"/>
    <w:rsid w:val="00DC2D54"/>
    <w:rsid w:val="00DD65F1"/>
    <w:rsid w:val="00E0512A"/>
    <w:rsid w:val="00E27737"/>
    <w:rsid w:val="00E331BA"/>
    <w:rsid w:val="00E517B5"/>
    <w:rsid w:val="00E518AE"/>
    <w:rsid w:val="00E5434E"/>
    <w:rsid w:val="00E56A90"/>
    <w:rsid w:val="00E63CAA"/>
    <w:rsid w:val="00E64B1D"/>
    <w:rsid w:val="00E721AC"/>
    <w:rsid w:val="00E7434A"/>
    <w:rsid w:val="00E855F3"/>
    <w:rsid w:val="00E8639E"/>
    <w:rsid w:val="00E86A7E"/>
    <w:rsid w:val="00ED629D"/>
    <w:rsid w:val="00EE69DD"/>
    <w:rsid w:val="00F00C19"/>
    <w:rsid w:val="00F0564F"/>
    <w:rsid w:val="00F0574E"/>
    <w:rsid w:val="00F15451"/>
    <w:rsid w:val="00F157F1"/>
    <w:rsid w:val="00F16096"/>
    <w:rsid w:val="00F164A4"/>
    <w:rsid w:val="00F36FEA"/>
    <w:rsid w:val="00F51CDD"/>
    <w:rsid w:val="00F6753F"/>
    <w:rsid w:val="00F730A6"/>
    <w:rsid w:val="00F73EDF"/>
    <w:rsid w:val="00F81AA8"/>
    <w:rsid w:val="00F832CC"/>
    <w:rsid w:val="00F91FCB"/>
    <w:rsid w:val="00FB04D2"/>
    <w:rsid w:val="00FB7A2E"/>
    <w:rsid w:val="00FC2F26"/>
    <w:rsid w:val="00FC523C"/>
    <w:rsid w:val="00FD00D7"/>
    <w:rsid w:val="00FD77F7"/>
    <w:rsid w:val="00FE0F8B"/>
    <w:rsid w:val="00FE3A42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int="eastAsia"/>
      <w:color w:val="000000"/>
      <w:kern w:val="0"/>
    </w:rPr>
  </w:style>
  <w:style w:type="paragraph" w:customStyle="1" w:styleId="c10">
    <w:name w:val="c10"/>
    <w:basedOn w:val="a"/>
    <w:pPr>
      <w:widowControl/>
      <w:spacing w:before="100" w:beforeAutospacing="1" w:after="100" w:afterAutospacing="1" w:line="480" w:lineRule="atLeas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character" w:customStyle="1" w:styleId="c101">
    <w:name w:val="c101"/>
    <w:rPr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semiHidden/>
    <w:rsid w:val="003C3FDC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semiHidden/>
    <w:rsid w:val="003C3FDC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37400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74006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CD4BF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int="eastAsia"/>
      <w:color w:val="000000"/>
      <w:kern w:val="0"/>
    </w:rPr>
  </w:style>
  <w:style w:type="paragraph" w:customStyle="1" w:styleId="c10">
    <w:name w:val="c10"/>
    <w:basedOn w:val="a"/>
    <w:pPr>
      <w:widowControl/>
      <w:spacing w:before="100" w:beforeAutospacing="1" w:after="100" w:afterAutospacing="1" w:line="480" w:lineRule="atLeas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character" w:customStyle="1" w:styleId="c101">
    <w:name w:val="c101"/>
    <w:rPr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semiHidden/>
    <w:rsid w:val="003C3FDC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semiHidden/>
    <w:rsid w:val="003C3FDC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37400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74006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CD4BF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eir.TY\Desktop\w01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1636-8ABC-43F8-8409-34DB19295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w01.dotx</Template>
  <TotalTime>154</TotalTime>
  <Pages>6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</dc:creator>
  <cp:lastModifiedBy>Bee</cp:lastModifiedBy>
  <cp:revision>14</cp:revision>
  <cp:lastPrinted>2017-06-28T03:29:00Z</cp:lastPrinted>
  <dcterms:created xsi:type="dcterms:W3CDTF">2024-03-11T01:49:00Z</dcterms:created>
  <dcterms:modified xsi:type="dcterms:W3CDTF">2024-03-20T04:52:00Z</dcterms:modified>
</cp:coreProperties>
</file>